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644BF" w:rsidRPr="001E7744" w:rsidRDefault="00D37036" w:rsidP="00D37036">
      <w:pPr>
        <w:keepNext/>
        <w:spacing w:before="240" w:after="60"/>
        <w:outlineLvl w:val="3"/>
        <w:rPr>
          <w:bCs/>
          <w:sz w:val="24"/>
          <w:szCs w:val="24"/>
        </w:rPr>
      </w:pPr>
      <w:r w:rsidRPr="00D37036">
        <w:rPr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8889365" cy="6869055"/>
            <wp:effectExtent l="19050" t="0" r="6985" b="0"/>
            <wp:docPr id="2" name="Рисунок 1" descr="C:\Users\Секретарь\Documents\Downloads\м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Downloads\м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6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00D">
        <w:rPr>
          <w:bCs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41" type="#_x0000_t202" style="position:absolute;margin-left:590.05pt;margin-top:-13.85pt;width:149.75pt;height:90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192CE8" w:rsidRDefault="00DC6927" w:rsidP="001D092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DC6927" w:rsidRPr="009D7718" w:rsidRDefault="00DC6927" w:rsidP="002644BF"/>
              </w:txbxContent>
            </v:textbox>
          </v:shape>
        </w:pict>
      </w:r>
      <w:r w:rsidR="002644BF">
        <w:rPr>
          <w:bCs/>
          <w:color w:val="000000"/>
          <w:sz w:val="24"/>
          <w:szCs w:val="24"/>
          <w:shd w:val="clear" w:color="auto" w:fill="FFFFFF"/>
        </w:rPr>
        <w:t>РАЗДЕЛ 1</w:t>
      </w: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Pr="001E7744" w:rsidRDefault="002644BF" w:rsidP="002644BF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2644BF" w:rsidRPr="00430789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2644BF" w:rsidRPr="00430789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7"/>
        <w:gridCol w:w="1628"/>
        <w:gridCol w:w="1221"/>
        <w:gridCol w:w="1220"/>
        <w:gridCol w:w="1221"/>
        <w:gridCol w:w="1221"/>
        <w:gridCol w:w="1657"/>
        <w:gridCol w:w="1088"/>
        <w:gridCol w:w="1248"/>
        <w:gridCol w:w="878"/>
        <w:gridCol w:w="815"/>
        <w:gridCol w:w="817"/>
        <w:gridCol w:w="741"/>
        <w:gridCol w:w="817"/>
      </w:tblGrid>
      <w:tr w:rsidR="002644BF" w:rsidRPr="00C720C9" w:rsidTr="002644BF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2644BF" w:rsidRPr="00C720C9" w:rsidTr="002644BF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C720C9">
              <w:rPr>
                <w:color w:val="000000"/>
                <w:sz w:val="22"/>
                <w:szCs w:val="22"/>
              </w:rPr>
              <w:t>ние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2644BF" w:rsidRPr="0000327D" w:rsidRDefault="00E00ACD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20</w:t>
            </w:r>
            <w:r w:rsidR="00E00ACD">
              <w:rPr>
                <w:color w:val="000000"/>
                <w:sz w:val="20"/>
              </w:rPr>
              <w:t>22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0327D">
              <w:rPr>
                <w:color w:val="000000"/>
                <w:sz w:val="20"/>
              </w:rPr>
              <w:t>202</w:t>
            </w:r>
            <w:r w:rsidR="00E00ACD">
              <w:rPr>
                <w:color w:val="000000"/>
                <w:sz w:val="20"/>
              </w:rPr>
              <w:t>3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C720C9" w:rsidTr="002644BF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2644BF" w:rsidRPr="00C720C9" w:rsidTr="002644BF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2644BF" w:rsidRPr="00C720C9" w:rsidTr="002644BF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2644BF" w:rsidRPr="001913F0" w:rsidRDefault="001913F0" w:rsidP="001913F0">
            <w:pPr>
              <w:rPr>
                <w:sz w:val="20"/>
              </w:rPr>
            </w:pPr>
            <w:r w:rsidRPr="001913F0">
              <w:rPr>
                <w:sz w:val="20"/>
              </w:rPr>
              <w:t>801012О.99.0.БА81АЭ92001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:rsidR="002644BF" w:rsidRPr="000F7C0A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1723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 начального общего образования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8"/>
        <w:gridCol w:w="988"/>
        <w:gridCol w:w="986"/>
        <w:gridCol w:w="1128"/>
        <w:gridCol w:w="1040"/>
        <w:gridCol w:w="1037"/>
        <w:gridCol w:w="948"/>
        <w:gridCol w:w="809"/>
        <w:gridCol w:w="449"/>
        <w:gridCol w:w="858"/>
        <w:gridCol w:w="850"/>
        <w:gridCol w:w="902"/>
        <w:gridCol w:w="1071"/>
        <w:gridCol w:w="800"/>
        <w:gridCol w:w="813"/>
        <w:gridCol w:w="563"/>
        <w:gridCol w:w="690"/>
      </w:tblGrid>
      <w:tr w:rsidR="002644BF" w:rsidRPr="005C7C58" w:rsidTr="002644BF">
        <w:tc>
          <w:tcPr>
            <w:tcW w:w="1152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2644BF" w:rsidRPr="0000327D" w:rsidRDefault="00A27A34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2644BF" w:rsidRPr="0000327D" w:rsidRDefault="00A27A34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2644BF" w:rsidRPr="0000327D" w:rsidRDefault="00A27A34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2644BF" w:rsidRPr="0000327D" w:rsidRDefault="00A27A34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2644BF" w:rsidRPr="0000327D" w:rsidRDefault="00A27A34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2644BF" w:rsidRPr="0000327D" w:rsidRDefault="00A27A34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2" w:type="dxa"/>
            <w:shd w:val="clear" w:color="auto" w:fill="FFFFFF"/>
          </w:tcPr>
          <w:p w:rsidR="002644BF" w:rsidRPr="000F7C0A" w:rsidRDefault="001913F0" w:rsidP="001913F0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1913F0">
              <w:rPr>
                <w:sz w:val="20"/>
              </w:rPr>
              <w:t>801012О.99.0.БА81АЭ92001</w:t>
            </w:r>
          </w:p>
        </w:tc>
        <w:tc>
          <w:tcPr>
            <w:tcW w:w="3228" w:type="dxa"/>
            <w:gridSpan w:val="3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2644BF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:rsidR="002644BF" w:rsidRPr="000F7C0A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987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2644BF" w:rsidRPr="000F7C0A" w:rsidRDefault="00A27A34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243</w:t>
            </w:r>
          </w:p>
        </w:tc>
        <w:tc>
          <w:tcPr>
            <w:tcW w:w="885" w:type="dxa"/>
            <w:shd w:val="clear" w:color="auto" w:fill="FFFFFF"/>
          </w:tcPr>
          <w:p w:rsidR="002644BF" w:rsidRPr="000F7C0A" w:rsidRDefault="00A27A34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243</w:t>
            </w:r>
          </w:p>
        </w:tc>
        <w:tc>
          <w:tcPr>
            <w:tcW w:w="939" w:type="dxa"/>
            <w:shd w:val="clear" w:color="auto" w:fill="FFFFFF"/>
          </w:tcPr>
          <w:p w:rsidR="002644BF" w:rsidRPr="000F7C0A" w:rsidRDefault="00A27A34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115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A27A34">
              <w:rPr>
                <w:bCs/>
                <w:color w:val="000000"/>
                <w:sz w:val="20"/>
              </w:rPr>
              <w:t>4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4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383"/>
      </w:tblGrid>
      <w:tr w:rsidR="002644BF" w:rsidRPr="00C42765" w:rsidTr="008B2B22">
        <w:trPr>
          <w:trHeight w:val="91"/>
        </w:trPr>
        <w:tc>
          <w:tcPr>
            <w:tcW w:w="1474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8B2B22">
            <w:pPr>
              <w:pStyle w:val="ConsPlusNormal"/>
              <w:ind w:right="222"/>
              <w:jc w:val="center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5D24BE" w:rsidRDefault="002644BF" w:rsidP="002644B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2644BF" w:rsidRPr="001E7744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2644BF" w:rsidRPr="00863635" w:rsidRDefault="002644BF" w:rsidP="002644BF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Pr="0033661C">
        <w:rPr>
          <w:sz w:val="24"/>
          <w:szCs w:val="24"/>
          <w:u w:val="single"/>
        </w:rPr>
        <w:t>»;</w:t>
      </w:r>
      <w:r w:rsidRPr="00863635">
        <w:rPr>
          <w:bCs/>
          <w:sz w:val="24"/>
          <w:szCs w:val="24"/>
          <w:u w:val="single"/>
        </w:rPr>
        <w:t>Постановление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2644BF" w:rsidRPr="001E7744" w:rsidRDefault="0064100D" w:rsidP="002644BF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4" type="#_x0000_t202" style="position:absolute;left:0;text-align:left;margin-left:587.05pt;margin-top:-5.6pt;width:149.75pt;height:90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RU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RdFEjSyBvGIwrCAtCH7+JrgpgH7nZIeJ7Oi7tuWWUlJ+16juIosz8Mox0M+m0/xYE8t61ML0xyh&#10;KuopGbc3fhz/rbFq02CkUc4arlCQtYpSecpqL2OcvljT/qUI4316jl5P79nyF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DOstRUiAIAABcFAAAOAAAAAAAAAAAAAAAAAC4CAABkcnMvZTJvRG9jLnhtbFBLAQItABQABgAI&#10;AAAAIQCAkWtJ3gAAAAsBAAAPAAAAAAAAAAAAAAAAAOIEAABkcnMvZG93bnJldi54bWxQSwUGAAAA&#10;AAQABADzAAAA7QUAAAAA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192CE8" w:rsidRDefault="00DC6927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DC6927" w:rsidRPr="009D7718" w:rsidRDefault="00DC6927" w:rsidP="002644BF"/>
              </w:txbxContent>
            </v:textbox>
          </v:shape>
        </w:pict>
      </w:r>
      <w:r w:rsidR="002644BF">
        <w:rPr>
          <w:bCs/>
          <w:color w:val="000000"/>
          <w:sz w:val="24"/>
          <w:szCs w:val="24"/>
          <w:shd w:val="clear" w:color="auto" w:fill="FFFFFF"/>
        </w:rPr>
        <w:t>РАЗДЕЛ 2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2644BF">
      <w:pPr>
        <w:keepNext/>
        <w:ind w:left="720"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2644BF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2644BF"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2644BF" w:rsidRPr="00DB42D5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220"/>
        <w:gridCol w:w="1220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644BF" w:rsidRPr="00430789" w:rsidTr="002644BF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2644BF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E00ACD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E00ACD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E00ACD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2644BF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2644BF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2644BF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644BF" w:rsidRPr="001913F0" w:rsidRDefault="001913F0" w:rsidP="002644B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0"/>
              </w:rPr>
            </w:pPr>
            <w:r w:rsidRPr="001913F0">
              <w:rPr>
                <w:sz w:val="20"/>
              </w:rPr>
              <w:t>801012О.99.0.БА81АЮ16001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по состоянию </w:t>
            </w:r>
            <w:r w:rsidR="00AE7B22">
              <w:rPr>
                <w:sz w:val="18"/>
                <w:szCs w:val="18"/>
              </w:rPr>
              <w:t>здоровья на</w:t>
            </w:r>
            <w:r>
              <w:rPr>
                <w:sz w:val="18"/>
                <w:szCs w:val="18"/>
              </w:rPr>
              <w:t xml:space="preserve"> дому</w:t>
            </w:r>
          </w:p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9F7DFB" w:rsidRDefault="002644BF" w:rsidP="002644BF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обучающихся, освоивших программу </w:t>
            </w:r>
            <w:r w:rsidR="00AE7B22" w:rsidRPr="003D1E85">
              <w:rPr>
                <w:sz w:val="18"/>
                <w:szCs w:val="18"/>
              </w:rPr>
              <w:t>и переведенных</w:t>
            </w:r>
            <w:r w:rsidRPr="003D1E85">
              <w:rPr>
                <w:sz w:val="18"/>
                <w:szCs w:val="18"/>
              </w:rPr>
              <w:t xml:space="preserve">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 начального общегообразования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7"/>
        <w:gridCol w:w="985"/>
        <w:gridCol w:w="1127"/>
        <w:gridCol w:w="1038"/>
        <w:gridCol w:w="1035"/>
        <w:gridCol w:w="1188"/>
        <w:gridCol w:w="808"/>
        <w:gridCol w:w="448"/>
        <w:gridCol w:w="857"/>
        <w:gridCol w:w="849"/>
        <w:gridCol w:w="900"/>
        <w:gridCol w:w="804"/>
        <w:gridCol w:w="800"/>
        <w:gridCol w:w="812"/>
        <w:gridCol w:w="492"/>
        <w:gridCol w:w="626"/>
      </w:tblGrid>
      <w:tr w:rsidR="002644BF" w:rsidRPr="005C7C58" w:rsidTr="002644BF">
        <w:tc>
          <w:tcPr>
            <w:tcW w:w="1150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144545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144545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144545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2644BF" w:rsidRPr="0000327D" w:rsidRDefault="00144545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144545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144545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0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0" w:type="dxa"/>
            <w:shd w:val="clear" w:color="auto" w:fill="FFFFFF"/>
          </w:tcPr>
          <w:p w:rsidR="002644BF" w:rsidRPr="001913F0" w:rsidRDefault="001913F0" w:rsidP="002644BF">
            <w:pPr>
              <w:keepNext/>
              <w:jc w:val="center"/>
              <w:outlineLvl w:val="3"/>
              <w:rPr>
                <w:b/>
                <w:sz w:val="20"/>
              </w:rPr>
            </w:pPr>
            <w:r w:rsidRPr="001913F0">
              <w:rPr>
                <w:sz w:val="20"/>
              </w:rPr>
              <w:t>801012О.99.0.БА81АЮ16001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82FB5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 на дому</w:t>
            </w:r>
          </w:p>
          <w:p w:rsidR="002644BF" w:rsidRPr="00F9217B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FFFFF"/>
          </w:tcPr>
          <w:p w:rsidR="002644BF" w:rsidRPr="004877C4" w:rsidRDefault="002644BF" w:rsidP="002644BF">
            <w:pPr>
              <w:keepNext/>
              <w:outlineLvl w:val="3"/>
              <w:rPr>
                <w:bCs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1237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5C7C58" w:rsidRDefault="009900D8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9900D8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9900D8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4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383"/>
      </w:tblGrid>
      <w:tr w:rsidR="002644BF" w:rsidRPr="00C42765" w:rsidTr="008B2B22">
        <w:tc>
          <w:tcPr>
            <w:tcW w:w="1474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r w:rsidRPr="00C42765">
        <w:rPr>
          <w:color w:val="000000"/>
          <w:sz w:val="20"/>
          <w:u w:val="single"/>
        </w:rPr>
        <w:lastRenderedPageBreak/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Pr="001E7744" w:rsidRDefault="0064100D" w:rsidP="002644BF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6" type="#_x0000_t202" style="position:absolute;left:0;text-align:left;margin-left:600.25pt;margin-top:-35.6pt;width:135.95pt;height:81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C87930" w:rsidRDefault="00DC6927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84BF6">
                          <w:rPr>
                            <w:sz w:val="24"/>
                            <w:szCs w:val="24"/>
                          </w:rPr>
                          <w:t>34.78</w:t>
                        </w: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  <w:r w:rsidRPr="00F84BF6"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DC6927" w:rsidRPr="009D7718" w:rsidRDefault="00DC6927" w:rsidP="002644BF"/>
              </w:txbxContent>
            </v:textbox>
          </v:shape>
        </w:pict>
      </w:r>
      <w:r w:rsidR="002644BF">
        <w:rPr>
          <w:bCs/>
          <w:color w:val="000000"/>
          <w:sz w:val="24"/>
          <w:szCs w:val="24"/>
          <w:shd w:val="clear" w:color="auto" w:fill="FFFFFF"/>
        </w:rPr>
        <w:t>РАЗДЕЛ 3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5819E1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начального общего образования</w:t>
      </w:r>
    </w:p>
    <w:p w:rsidR="002644BF" w:rsidRPr="00306DD9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2644BF"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 w:rsidR="002644BF" w:rsidRPr="00306DD9">
        <w:rPr>
          <w:sz w:val="24"/>
          <w:szCs w:val="24"/>
        </w:rPr>
        <w:t xml:space="preserve">физические лица </w:t>
      </w:r>
    </w:p>
    <w:p w:rsidR="002644BF" w:rsidRPr="001E7744" w:rsidRDefault="002644BF" w:rsidP="008A026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220"/>
        <w:gridCol w:w="1220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644BF" w:rsidRPr="00430789" w:rsidTr="002644BF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2644BF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2644BF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2644BF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2644BF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644BF" w:rsidRPr="001913F0" w:rsidRDefault="001913F0" w:rsidP="001913F0">
            <w:pPr>
              <w:rPr>
                <w:sz w:val="20"/>
              </w:rPr>
            </w:pPr>
            <w:r w:rsidRPr="001913F0">
              <w:rPr>
                <w:sz w:val="20"/>
              </w:rPr>
              <w:t>801012О.99.0.БА82АЛ78001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2644BF" w:rsidRPr="00AF1D95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537C62" w:rsidRDefault="002644BF" w:rsidP="002644B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537C62" w:rsidRDefault="00537C62" w:rsidP="00AE7B22">
            <w:pPr>
              <w:keepNext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537C62" w:rsidRDefault="002644BF" w:rsidP="00537C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7933DF" w:rsidRDefault="002644BF" w:rsidP="002644BF">
            <w:pPr>
              <w:rPr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sz w:val="18"/>
                <w:szCs w:val="18"/>
              </w:rPr>
              <w:t xml:space="preserve">начального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7"/>
        <w:gridCol w:w="985"/>
        <w:gridCol w:w="1127"/>
        <w:gridCol w:w="1038"/>
        <w:gridCol w:w="1035"/>
        <w:gridCol w:w="1188"/>
        <w:gridCol w:w="808"/>
        <w:gridCol w:w="448"/>
        <w:gridCol w:w="857"/>
        <w:gridCol w:w="849"/>
        <w:gridCol w:w="900"/>
        <w:gridCol w:w="804"/>
        <w:gridCol w:w="800"/>
        <w:gridCol w:w="812"/>
        <w:gridCol w:w="492"/>
        <w:gridCol w:w="626"/>
      </w:tblGrid>
      <w:tr w:rsidR="002644BF" w:rsidRPr="005C7C58" w:rsidTr="002644BF">
        <w:tc>
          <w:tcPr>
            <w:tcW w:w="1150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1913F0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0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0" w:type="dxa"/>
            <w:shd w:val="clear" w:color="auto" w:fill="FFFFFF"/>
          </w:tcPr>
          <w:p w:rsidR="002644BF" w:rsidRPr="00911305" w:rsidRDefault="001913F0" w:rsidP="002644B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color w:val="FF0000"/>
                <w:sz w:val="20"/>
              </w:rPr>
            </w:pPr>
            <w:r w:rsidRPr="001913F0">
              <w:rPr>
                <w:sz w:val="20"/>
              </w:rPr>
              <w:t>801012О.99.0.БА82АЛ78001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081" w:type="dxa"/>
            <w:shd w:val="clear" w:color="auto" w:fill="FFFFFF"/>
          </w:tcPr>
          <w:p w:rsidR="00537C62" w:rsidRDefault="002644BF" w:rsidP="002644B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537C62" w:rsidRDefault="00537C62" w:rsidP="00537C62">
            <w:pPr>
              <w:rPr>
                <w:sz w:val="18"/>
                <w:szCs w:val="18"/>
              </w:rPr>
            </w:pPr>
          </w:p>
          <w:p w:rsidR="00537C62" w:rsidRDefault="00537C62" w:rsidP="00537C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537C62" w:rsidRDefault="002644BF" w:rsidP="00537C62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FFFFF"/>
          </w:tcPr>
          <w:p w:rsidR="002644BF" w:rsidRPr="00472F87" w:rsidRDefault="002644BF" w:rsidP="002644BF">
            <w:pPr>
              <w:rPr>
                <w:b/>
                <w:color w:val="FF0000"/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1237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5C7C58" w:rsidRDefault="002C7A62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2C7A62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2C7A62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6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22"/>
        <w:gridCol w:w="3035"/>
        <w:gridCol w:w="1242"/>
        <w:gridCol w:w="1242"/>
        <w:gridCol w:w="6627"/>
      </w:tblGrid>
      <w:tr w:rsidR="002644BF" w:rsidRPr="00C42765" w:rsidTr="002644BF">
        <w:trPr>
          <w:trHeight w:val="228"/>
        </w:trPr>
        <w:tc>
          <w:tcPr>
            <w:tcW w:w="1476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2644BF">
        <w:trPr>
          <w:trHeight w:val="243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2644BF">
        <w:trPr>
          <w:trHeight w:val="228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2644BF">
        <w:trPr>
          <w:trHeight w:val="228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2644BF">
        <w:trPr>
          <w:trHeight w:val="243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2644BF">
        <w:trPr>
          <w:trHeight w:val="228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C7A62" w:rsidRDefault="002C7A62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C7A62" w:rsidRDefault="002C7A62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C7A62" w:rsidRDefault="002C7A62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C7A62" w:rsidRDefault="002C7A62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C7A62" w:rsidRPr="001E7744" w:rsidRDefault="0064100D" w:rsidP="002C7A62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49" type="#_x0000_t202" style="position:absolute;left:0;text-align:left;margin-left:600.25pt;margin-top:-35.6pt;width:135.95pt;height:81.7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C87930" w:rsidRDefault="00DC6927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84BF6">
                          <w:rPr>
                            <w:sz w:val="24"/>
                            <w:szCs w:val="24"/>
                          </w:rPr>
                          <w:t>34.78</w:t>
                        </w: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  <w:r w:rsidRPr="00F84BF6"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DC6927" w:rsidRPr="009D7718" w:rsidRDefault="00DC6927" w:rsidP="002C7A62"/>
              </w:txbxContent>
            </v:textbox>
          </v:shape>
        </w:pict>
      </w:r>
      <w:r w:rsidR="002C7A62">
        <w:rPr>
          <w:bCs/>
          <w:color w:val="000000"/>
          <w:sz w:val="24"/>
          <w:szCs w:val="24"/>
          <w:shd w:val="clear" w:color="auto" w:fill="FFFFFF"/>
        </w:rPr>
        <w:t>РАЗДЕЛ 4</w:t>
      </w:r>
    </w:p>
    <w:p w:rsidR="002C7A62" w:rsidRPr="00A93419" w:rsidRDefault="002C7A62" w:rsidP="002C7A6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C7A62" w:rsidRPr="00716CBC" w:rsidRDefault="002C7A62" w:rsidP="002C7A62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C7A62" w:rsidRDefault="002C7A62" w:rsidP="002C7A62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начального общего образования</w:t>
      </w:r>
    </w:p>
    <w:p w:rsidR="002C7A62" w:rsidRPr="00306DD9" w:rsidRDefault="002C7A62" w:rsidP="002C7A62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 w:rsidRPr="00306DD9">
        <w:rPr>
          <w:sz w:val="24"/>
          <w:szCs w:val="24"/>
        </w:rPr>
        <w:t xml:space="preserve">физические лица </w:t>
      </w:r>
    </w:p>
    <w:p w:rsidR="002C7A62" w:rsidRPr="001E7744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C7A62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C7A62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2C7A62" w:rsidRPr="00A93419" w:rsidRDefault="002C7A62" w:rsidP="002C7A62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220"/>
        <w:gridCol w:w="1220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C7A62" w:rsidRPr="00430789" w:rsidTr="002C7A62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C7A62" w:rsidRPr="00430789" w:rsidTr="002C7A62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C7A62" w:rsidRPr="00430789" w:rsidTr="002C7A62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C7A62" w:rsidRPr="00430789" w:rsidTr="002C7A62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C7A62" w:rsidRPr="00C720C9" w:rsidTr="002C7A62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C7A62" w:rsidRPr="00A27A34" w:rsidRDefault="00A27A34" w:rsidP="00A27A34">
            <w:pPr>
              <w:rPr>
                <w:sz w:val="20"/>
              </w:rPr>
            </w:pPr>
            <w:r w:rsidRPr="00A27A34">
              <w:rPr>
                <w:sz w:val="20"/>
              </w:rPr>
              <w:t>801012О.99.0.БА82АН32001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2C7A62" w:rsidRPr="00AF1D95" w:rsidRDefault="002C7A62" w:rsidP="002C7A6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C7A62" w:rsidRDefault="002C7A62" w:rsidP="002C7A62">
            <w:pPr>
              <w:keepNext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C7A62" w:rsidRPr="00537C62" w:rsidRDefault="002C7A62" w:rsidP="002C7A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Pr="007933DF" w:rsidRDefault="002C7A62" w:rsidP="002C7A62">
            <w:pPr>
              <w:rPr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с </w:t>
            </w:r>
            <w:r>
              <w:rPr>
                <w:sz w:val="18"/>
                <w:szCs w:val="18"/>
              </w:rPr>
              <w:t>расстройством аутистического спектра</w:t>
            </w:r>
          </w:p>
        </w:tc>
        <w:tc>
          <w:tcPr>
            <w:tcW w:w="2278" w:type="dxa"/>
            <w:shd w:val="clear" w:color="auto" w:fill="FFFFFF"/>
          </w:tcPr>
          <w:p w:rsidR="002C7A62" w:rsidRPr="003D1E85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5B7487" w:rsidRDefault="002C7A62" w:rsidP="002C7A62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C7A62" w:rsidRPr="00C720C9" w:rsidTr="002C7A62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4E0763" w:rsidRDefault="002C7A62" w:rsidP="002C7A6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592E17" w:rsidRDefault="002C7A62" w:rsidP="002C7A6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592E17" w:rsidRDefault="002C7A62" w:rsidP="002C7A6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Pr="003D1E85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sz w:val="18"/>
                <w:szCs w:val="18"/>
              </w:rPr>
              <w:t xml:space="preserve">начального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5B7487" w:rsidRDefault="002C7A62" w:rsidP="002C7A62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C7A62" w:rsidRPr="00C720C9" w:rsidTr="002C7A62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C7A62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C7A62" w:rsidRPr="00C720C9" w:rsidTr="002C7A62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Pr="005F367F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C7A62" w:rsidRPr="00A93419" w:rsidRDefault="002C7A62" w:rsidP="002C7A62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7"/>
        <w:gridCol w:w="985"/>
        <w:gridCol w:w="1127"/>
        <w:gridCol w:w="1038"/>
        <w:gridCol w:w="1035"/>
        <w:gridCol w:w="1188"/>
        <w:gridCol w:w="808"/>
        <w:gridCol w:w="448"/>
        <w:gridCol w:w="857"/>
        <w:gridCol w:w="849"/>
        <w:gridCol w:w="900"/>
        <w:gridCol w:w="804"/>
        <w:gridCol w:w="800"/>
        <w:gridCol w:w="812"/>
        <w:gridCol w:w="492"/>
        <w:gridCol w:w="626"/>
      </w:tblGrid>
      <w:tr w:rsidR="002C7A62" w:rsidRPr="005C7C58" w:rsidTr="002C7A62">
        <w:tc>
          <w:tcPr>
            <w:tcW w:w="1150" w:type="dxa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C7A62" w:rsidRPr="005C7C58" w:rsidTr="002C7A62">
        <w:tc>
          <w:tcPr>
            <w:tcW w:w="1150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C7A62" w:rsidRPr="005C7C58" w:rsidTr="002C7A62">
        <w:tc>
          <w:tcPr>
            <w:tcW w:w="1150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C7A62" w:rsidRPr="005C7C58" w:rsidTr="002C7A62">
        <w:tc>
          <w:tcPr>
            <w:tcW w:w="1150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C7A62" w:rsidRPr="005C7C58" w:rsidTr="002C7A62">
        <w:tc>
          <w:tcPr>
            <w:tcW w:w="1150" w:type="dxa"/>
            <w:shd w:val="clear" w:color="auto" w:fill="FFFFFF"/>
          </w:tcPr>
          <w:p w:rsidR="002C7A62" w:rsidRPr="00A27A34" w:rsidRDefault="00A27A34" w:rsidP="002C7A62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color w:val="FF0000"/>
                <w:sz w:val="20"/>
              </w:rPr>
            </w:pPr>
            <w:r w:rsidRPr="00A27A34">
              <w:rPr>
                <w:sz w:val="20"/>
              </w:rPr>
              <w:t>801012О.99.0.БА82АН32001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081" w:type="dxa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Default="002C7A62" w:rsidP="002C7A62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C7A62" w:rsidRPr="00537C62" w:rsidRDefault="002C7A62" w:rsidP="002C7A62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Pr="00472F87" w:rsidRDefault="002C7A62" w:rsidP="002C7A62">
            <w:pPr>
              <w:rPr>
                <w:b/>
                <w:color w:val="FF0000"/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с </w:t>
            </w:r>
            <w:r>
              <w:rPr>
                <w:sz w:val="18"/>
                <w:szCs w:val="18"/>
              </w:rPr>
              <w:t>расстройством аутистического спектра</w:t>
            </w:r>
          </w:p>
        </w:tc>
        <w:tc>
          <w:tcPr>
            <w:tcW w:w="1237" w:type="dxa"/>
            <w:shd w:val="clear" w:color="auto" w:fill="FFFFFF"/>
          </w:tcPr>
          <w:p w:rsidR="002C7A62" w:rsidRPr="00F82FB5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C7A62" w:rsidRPr="00F82FB5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C7A62" w:rsidRPr="00A93419" w:rsidRDefault="002C7A62" w:rsidP="002C7A6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C7A62" w:rsidRDefault="002C7A62" w:rsidP="002C7A62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C7A62" w:rsidRPr="00A93419" w:rsidRDefault="002C7A62" w:rsidP="002C7A6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6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22"/>
        <w:gridCol w:w="3035"/>
        <w:gridCol w:w="1242"/>
        <w:gridCol w:w="1242"/>
        <w:gridCol w:w="6627"/>
      </w:tblGrid>
      <w:tr w:rsidR="002C7A62" w:rsidRPr="00C42765" w:rsidTr="002C7A62">
        <w:trPr>
          <w:trHeight w:val="228"/>
        </w:trPr>
        <w:tc>
          <w:tcPr>
            <w:tcW w:w="14767" w:type="dxa"/>
            <w:gridSpan w:val="5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C7A62" w:rsidRPr="00C42765" w:rsidTr="002C7A62">
        <w:trPr>
          <w:trHeight w:val="243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C7A62" w:rsidRPr="00C42765" w:rsidTr="002C7A62">
        <w:trPr>
          <w:trHeight w:val="243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C7A62" w:rsidRPr="00C42765" w:rsidRDefault="002C7A62" w:rsidP="002C7A6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C7A62" w:rsidRPr="00C42765" w:rsidRDefault="002C7A62" w:rsidP="002C7A62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C7A62" w:rsidRPr="00C42765" w:rsidRDefault="002C7A62" w:rsidP="002C7A6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C7A62" w:rsidRPr="00C42765" w:rsidRDefault="002C7A62" w:rsidP="002C7A62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C7A62" w:rsidRPr="005C7C58" w:rsidRDefault="002C7A62" w:rsidP="002C7A62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C7A62" w:rsidRDefault="002C7A62" w:rsidP="002C7A6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C7A62" w:rsidRDefault="002C7A62" w:rsidP="002C7A6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C7A62" w:rsidRPr="00A93419" w:rsidRDefault="002C7A62" w:rsidP="002C7A6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C7A62" w:rsidRPr="00476D45" w:rsidTr="002C7A6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C7A62" w:rsidRDefault="002C7A62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C7A62" w:rsidRPr="001E7744" w:rsidRDefault="0064100D" w:rsidP="002C7A62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50" type="#_x0000_t202" style="position:absolute;left:0;text-align:left;margin-left:600.25pt;margin-top:-35.6pt;width:135.95pt;height:81.7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C87930" w:rsidRDefault="00DC6927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84BF6">
                          <w:rPr>
                            <w:sz w:val="24"/>
                            <w:szCs w:val="24"/>
                          </w:rPr>
                          <w:t>34.78</w:t>
                        </w: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  <w:r w:rsidRPr="00F84BF6"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DC6927" w:rsidRPr="009D7718" w:rsidRDefault="00DC6927" w:rsidP="002C7A62"/>
              </w:txbxContent>
            </v:textbox>
          </v:shape>
        </w:pict>
      </w:r>
      <w:r w:rsidR="002C7A62">
        <w:rPr>
          <w:bCs/>
          <w:color w:val="000000"/>
          <w:sz w:val="24"/>
          <w:szCs w:val="24"/>
          <w:shd w:val="clear" w:color="auto" w:fill="FFFFFF"/>
        </w:rPr>
        <w:t>РАЗДЕЛ 5</w:t>
      </w:r>
    </w:p>
    <w:p w:rsidR="002C7A62" w:rsidRPr="00A93419" w:rsidRDefault="002C7A62" w:rsidP="002C7A6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C7A62" w:rsidRPr="00716CBC" w:rsidRDefault="002C7A62" w:rsidP="002C7A62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C7A62" w:rsidRDefault="002C7A62" w:rsidP="002C7A62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начального общего образования</w:t>
      </w:r>
    </w:p>
    <w:p w:rsidR="002C7A62" w:rsidRPr="00306DD9" w:rsidRDefault="002C7A62" w:rsidP="002C7A62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 w:rsidRPr="00306DD9">
        <w:rPr>
          <w:sz w:val="24"/>
          <w:szCs w:val="24"/>
        </w:rPr>
        <w:t xml:space="preserve">физические лица </w:t>
      </w:r>
    </w:p>
    <w:p w:rsidR="002C7A62" w:rsidRPr="001E7744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C7A62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C7A62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2C7A62" w:rsidRPr="00A93419" w:rsidRDefault="002C7A62" w:rsidP="002C7A62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220"/>
        <w:gridCol w:w="1220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C7A62" w:rsidRPr="00430789" w:rsidTr="002C7A62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C7A62" w:rsidRPr="00430789" w:rsidTr="002C7A62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C7A62" w:rsidRPr="00430789" w:rsidTr="002C7A62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C7A62" w:rsidRPr="00430789" w:rsidTr="002C7A62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C7A62" w:rsidRPr="00C720C9" w:rsidTr="002C7A62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C7A62" w:rsidRPr="00A27A34" w:rsidRDefault="00A27A34" w:rsidP="00A27A34">
            <w:pPr>
              <w:rPr>
                <w:sz w:val="20"/>
              </w:rPr>
            </w:pPr>
            <w:r w:rsidRPr="00A27A34">
              <w:rPr>
                <w:sz w:val="20"/>
              </w:rPr>
              <w:t>801012О.99.0.БА82АЖ16001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2C7A62" w:rsidRPr="00AF1D95" w:rsidRDefault="002C7A62" w:rsidP="002C7A6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C7A62" w:rsidRDefault="002C7A62" w:rsidP="002C7A62">
            <w:pPr>
              <w:keepNext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C7A62" w:rsidRPr="00537C62" w:rsidRDefault="002C7A62" w:rsidP="002C7A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Pr="007933DF" w:rsidRDefault="002C7A62" w:rsidP="002C7A62">
            <w:pPr>
              <w:rPr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</w:t>
            </w:r>
            <w:r w:rsidR="00A27A34">
              <w:rPr>
                <w:sz w:val="18"/>
                <w:szCs w:val="18"/>
              </w:rPr>
              <w:t>для слабовидящих</w:t>
            </w:r>
          </w:p>
        </w:tc>
        <w:tc>
          <w:tcPr>
            <w:tcW w:w="2278" w:type="dxa"/>
            <w:shd w:val="clear" w:color="auto" w:fill="FFFFFF"/>
          </w:tcPr>
          <w:p w:rsidR="002C7A62" w:rsidRPr="003D1E85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5B7487" w:rsidRDefault="002C7A62" w:rsidP="002C7A62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C7A62" w:rsidRPr="00C720C9" w:rsidTr="002C7A62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4E0763" w:rsidRDefault="002C7A62" w:rsidP="002C7A6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592E17" w:rsidRDefault="002C7A62" w:rsidP="002C7A6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592E17" w:rsidRDefault="002C7A62" w:rsidP="002C7A6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Pr="003D1E85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sz w:val="18"/>
                <w:szCs w:val="18"/>
              </w:rPr>
              <w:t xml:space="preserve">начального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5B7487" w:rsidRDefault="002C7A62" w:rsidP="002C7A62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C7A62" w:rsidRPr="00C720C9" w:rsidTr="002C7A62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C7A62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C7A62" w:rsidRPr="00C720C9" w:rsidTr="002C7A62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Pr="005F367F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C7A62" w:rsidRPr="00A93419" w:rsidRDefault="002C7A62" w:rsidP="002C7A62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7"/>
        <w:gridCol w:w="985"/>
        <w:gridCol w:w="1127"/>
        <w:gridCol w:w="1038"/>
        <w:gridCol w:w="1035"/>
        <w:gridCol w:w="1188"/>
        <w:gridCol w:w="808"/>
        <w:gridCol w:w="448"/>
        <w:gridCol w:w="857"/>
        <w:gridCol w:w="849"/>
        <w:gridCol w:w="900"/>
        <w:gridCol w:w="804"/>
        <w:gridCol w:w="800"/>
        <w:gridCol w:w="812"/>
        <w:gridCol w:w="492"/>
        <w:gridCol w:w="626"/>
      </w:tblGrid>
      <w:tr w:rsidR="002C7A62" w:rsidRPr="005C7C58" w:rsidTr="002C7A62">
        <w:tc>
          <w:tcPr>
            <w:tcW w:w="1150" w:type="dxa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C7A62" w:rsidRPr="005C7C58" w:rsidTr="002C7A62">
        <w:tc>
          <w:tcPr>
            <w:tcW w:w="1150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 xml:space="preserve">2021 </w:t>
            </w:r>
            <w:r w:rsidR="002C7A62" w:rsidRPr="0000327D">
              <w:rPr>
                <w:color w:val="000000"/>
                <w:sz w:val="20"/>
              </w:rPr>
              <w:t>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C7A62" w:rsidRPr="005C7C58" w:rsidTr="002C7A62">
        <w:tc>
          <w:tcPr>
            <w:tcW w:w="1150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C7A62" w:rsidRPr="005C7C58" w:rsidTr="002C7A62">
        <w:tc>
          <w:tcPr>
            <w:tcW w:w="1150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C7A62" w:rsidRPr="005C7C58" w:rsidTr="002C7A62">
        <w:tc>
          <w:tcPr>
            <w:tcW w:w="1150" w:type="dxa"/>
            <w:shd w:val="clear" w:color="auto" w:fill="FFFFFF"/>
          </w:tcPr>
          <w:p w:rsidR="002C7A62" w:rsidRPr="00A27A34" w:rsidRDefault="00A27A34" w:rsidP="002C7A62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color w:val="FF0000"/>
                <w:sz w:val="20"/>
              </w:rPr>
            </w:pPr>
            <w:r w:rsidRPr="00A27A34">
              <w:rPr>
                <w:sz w:val="20"/>
              </w:rPr>
              <w:t>801012О.99.0.БА82АЖ16001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081" w:type="dxa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Default="002C7A62" w:rsidP="002C7A62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C7A62" w:rsidRPr="00537C62" w:rsidRDefault="002C7A62" w:rsidP="002C7A62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Pr="00472F87" w:rsidRDefault="002C7A62" w:rsidP="00A27A34">
            <w:pPr>
              <w:rPr>
                <w:b/>
                <w:color w:val="FF0000"/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</w:t>
            </w:r>
            <w:r w:rsidR="00A27A34">
              <w:rPr>
                <w:sz w:val="18"/>
                <w:szCs w:val="18"/>
              </w:rPr>
              <w:t>для слабовидящих</w:t>
            </w:r>
          </w:p>
        </w:tc>
        <w:tc>
          <w:tcPr>
            <w:tcW w:w="1237" w:type="dxa"/>
            <w:shd w:val="clear" w:color="auto" w:fill="FFFFFF"/>
          </w:tcPr>
          <w:p w:rsidR="002C7A62" w:rsidRPr="00F82FB5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C7A62" w:rsidRPr="00F82FB5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C7A62" w:rsidRPr="005C7C58" w:rsidRDefault="001913F0" w:rsidP="001913F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:rsidR="002C7A62" w:rsidRPr="005C7C58" w:rsidRDefault="001913F0" w:rsidP="001913F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2C7A62" w:rsidRPr="005C7C58" w:rsidRDefault="001913F0" w:rsidP="001913F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C7A62" w:rsidRPr="00A93419" w:rsidRDefault="002C7A62" w:rsidP="002C7A6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C7A62" w:rsidRDefault="002C7A62" w:rsidP="002C7A62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C7A62" w:rsidRPr="00A93419" w:rsidRDefault="002C7A62" w:rsidP="002C7A6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6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22"/>
        <w:gridCol w:w="3035"/>
        <w:gridCol w:w="1242"/>
        <w:gridCol w:w="1242"/>
        <w:gridCol w:w="6627"/>
      </w:tblGrid>
      <w:tr w:rsidR="002C7A62" w:rsidRPr="00C42765" w:rsidTr="002C7A62">
        <w:trPr>
          <w:trHeight w:val="228"/>
        </w:trPr>
        <w:tc>
          <w:tcPr>
            <w:tcW w:w="14767" w:type="dxa"/>
            <w:gridSpan w:val="5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C7A62" w:rsidRPr="00C42765" w:rsidTr="002C7A62">
        <w:trPr>
          <w:trHeight w:val="243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C7A62" w:rsidRPr="00C42765" w:rsidTr="002C7A62">
        <w:trPr>
          <w:trHeight w:val="243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C7A62" w:rsidRPr="00C42765" w:rsidRDefault="002C7A62" w:rsidP="002C7A6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C7A62" w:rsidRPr="00C42765" w:rsidRDefault="002C7A62" w:rsidP="002C7A62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C7A62" w:rsidRPr="00C42765" w:rsidRDefault="002C7A62" w:rsidP="002C7A6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C7A62" w:rsidRPr="00C42765" w:rsidRDefault="002C7A62" w:rsidP="002C7A62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C7A62" w:rsidRPr="005C7C58" w:rsidRDefault="002C7A62" w:rsidP="002C7A62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C7A62" w:rsidRDefault="002C7A62" w:rsidP="002C7A6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C7A62" w:rsidRDefault="002C7A62" w:rsidP="002C7A6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C7A62" w:rsidRPr="00A93419" w:rsidRDefault="002C7A62" w:rsidP="002C7A6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C7A62" w:rsidRPr="00476D45" w:rsidTr="002C7A6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27A34" w:rsidRDefault="00A27A34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A27A34" w:rsidRDefault="00A27A34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A27A34" w:rsidRDefault="00A27A34" w:rsidP="002C7A6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C7A62" w:rsidRPr="001E7744" w:rsidRDefault="0064100D" w:rsidP="002C7A62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51" type="#_x0000_t202" style="position:absolute;left:0;text-align:left;margin-left:600.25pt;margin-top:-35.6pt;width:135.95pt;height:81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C87930" w:rsidRDefault="00DC6927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84BF6">
                          <w:rPr>
                            <w:sz w:val="24"/>
                            <w:szCs w:val="24"/>
                          </w:rPr>
                          <w:t>34.78</w:t>
                        </w: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  <w:r w:rsidRPr="00F84BF6"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DC6927" w:rsidRPr="009D7718" w:rsidRDefault="00DC6927" w:rsidP="002C7A62"/>
              </w:txbxContent>
            </v:textbox>
          </v:shape>
        </w:pict>
      </w:r>
      <w:r w:rsidR="002C7A62">
        <w:rPr>
          <w:bCs/>
          <w:color w:val="000000"/>
          <w:sz w:val="24"/>
          <w:szCs w:val="24"/>
          <w:shd w:val="clear" w:color="auto" w:fill="FFFFFF"/>
        </w:rPr>
        <w:t>РА</w:t>
      </w:r>
      <w:r w:rsidR="001913F0">
        <w:rPr>
          <w:bCs/>
          <w:color w:val="000000"/>
          <w:sz w:val="24"/>
          <w:szCs w:val="24"/>
          <w:shd w:val="clear" w:color="auto" w:fill="FFFFFF"/>
        </w:rPr>
        <w:t>ЗДЕЛ 6</w:t>
      </w:r>
    </w:p>
    <w:p w:rsidR="002C7A62" w:rsidRPr="00A93419" w:rsidRDefault="002C7A62" w:rsidP="002C7A6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C7A62" w:rsidRPr="00716CBC" w:rsidRDefault="002C7A62" w:rsidP="002C7A62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C7A62" w:rsidRDefault="002C7A62" w:rsidP="002C7A62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начального общего образования</w:t>
      </w:r>
    </w:p>
    <w:p w:rsidR="002C7A62" w:rsidRPr="00306DD9" w:rsidRDefault="002C7A62" w:rsidP="002C7A62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 w:rsidRPr="00306DD9">
        <w:rPr>
          <w:sz w:val="24"/>
          <w:szCs w:val="24"/>
        </w:rPr>
        <w:t xml:space="preserve">физические лица </w:t>
      </w:r>
    </w:p>
    <w:p w:rsidR="002C7A62" w:rsidRPr="001E7744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C7A62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C7A62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2C7A62" w:rsidRPr="00A93419" w:rsidRDefault="002C7A62" w:rsidP="002C7A62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220"/>
        <w:gridCol w:w="1220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C7A62" w:rsidRPr="00430789" w:rsidTr="002C7A62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C7A62" w:rsidRPr="00430789" w:rsidTr="002C7A62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C7A62" w:rsidRPr="00430789" w:rsidTr="002C7A62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C7A62" w:rsidRPr="00430789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2C7A62" w:rsidRPr="0043078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C7A62" w:rsidRPr="00430789" w:rsidTr="002C7A62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2C7A62" w:rsidRPr="00430789" w:rsidRDefault="002C7A62" w:rsidP="002C7A6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C7A62" w:rsidRPr="00C720C9" w:rsidTr="002C7A62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C7A62" w:rsidRPr="001467EB" w:rsidRDefault="001467EB" w:rsidP="002C7A62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0"/>
              </w:rPr>
            </w:pPr>
            <w:r w:rsidRPr="001467EB">
              <w:rPr>
                <w:sz w:val="20"/>
              </w:rPr>
              <w:t>801012О.99.0.БА82АЗ70001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2C7A62" w:rsidRPr="00AF1D95" w:rsidRDefault="002C7A62" w:rsidP="002C7A6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C7A62" w:rsidRDefault="002C7A62" w:rsidP="002C7A62">
            <w:pPr>
              <w:keepNext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C7A62" w:rsidRPr="00537C62" w:rsidRDefault="002C7A62" w:rsidP="002C7A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C7A62" w:rsidRPr="007933DF" w:rsidRDefault="002C7A62" w:rsidP="001913F0">
            <w:pPr>
              <w:rPr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с </w:t>
            </w:r>
            <w:r w:rsidR="001913F0">
              <w:rPr>
                <w:sz w:val="18"/>
                <w:szCs w:val="18"/>
              </w:rPr>
              <w:t>тяжелым</w:t>
            </w:r>
            <w:r w:rsidR="001467EB">
              <w:rPr>
                <w:sz w:val="18"/>
                <w:szCs w:val="18"/>
              </w:rPr>
              <w:t>и нарушения</w:t>
            </w:r>
            <w:r w:rsidR="001913F0">
              <w:rPr>
                <w:sz w:val="18"/>
                <w:szCs w:val="18"/>
              </w:rPr>
              <w:t>м</w:t>
            </w:r>
            <w:r w:rsidR="001467EB">
              <w:rPr>
                <w:sz w:val="18"/>
                <w:szCs w:val="18"/>
              </w:rPr>
              <w:t>и</w:t>
            </w:r>
            <w:r w:rsidR="001913F0">
              <w:rPr>
                <w:sz w:val="18"/>
                <w:szCs w:val="18"/>
              </w:rPr>
              <w:t xml:space="preserve"> речи</w:t>
            </w:r>
          </w:p>
        </w:tc>
        <w:tc>
          <w:tcPr>
            <w:tcW w:w="2278" w:type="dxa"/>
            <w:shd w:val="clear" w:color="auto" w:fill="FFFFFF"/>
          </w:tcPr>
          <w:p w:rsidR="002C7A62" w:rsidRPr="003D1E85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5B7487" w:rsidRDefault="002C7A62" w:rsidP="002C7A62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C7A62" w:rsidRPr="00C720C9" w:rsidTr="002C7A62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4E0763" w:rsidRDefault="002C7A62" w:rsidP="002C7A6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592E17" w:rsidRDefault="002C7A62" w:rsidP="002C7A6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592E17" w:rsidRDefault="002C7A62" w:rsidP="002C7A6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Pr="003D1E85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sz w:val="18"/>
                <w:szCs w:val="18"/>
              </w:rPr>
              <w:t xml:space="preserve">начального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5B7487" w:rsidRDefault="002C7A62" w:rsidP="002C7A62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C7A62" w:rsidRPr="00C720C9" w:rsidTr="002C7A62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C7A62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C7A62" w:rsidRPr="00C720C9" w:rsidTr="002C7A62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C7A62" w:rsidRPr="005F367F" w:rsidRDefault="002C7A62" w:rsidP="002C7A6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C7A62" w:rsidRPr="00CC3F3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C7A62" w:rsidRPr="00C720C9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C7A62" w:rsidRDefault="002C7A62" w:rsidP="002C7A6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C7A62" w:rsidRPr="00A93419" w:rsidRDefault="002C7A62" w:rsidP="002C7A62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7"/>
        <w:gridCol w:w="985"/>
        <w:gridCol w:w="1127"/>
        <w:gridCol w:w="1038"/>
        <w:gridCol w:w="1035"/>
        <w:gridCol w:w="1188"/>
        <w:gridCol w:w="808"/>
        <w:gridCol w:w="448"/>
        <w:gridCol w:w="857"/>
        <w:gridCol w:w="849"/>
        <w:gridCol w:w="900"/>
        <w:gridCol w:w="804"/>
        <w:gridCol w:w="800"/>
        <w:gridCol w:w="812"/>
        <w:gridCol w:w="492"/>
        <w:gridCol w:w="626"/>
      </w:tblGrid>
      <w:tr w:rsidR="002C7A62" w:rsidRPr="005C7C58" w:rsidTr="002C7A62">
        <w:tc>
          <w:tcPr>
            <w:tcW w:w="1150" w:type="dxa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C7A62" w:rsidRPr="005C7C58" w:rsidTr="002C7A62">
        <w:tc>
          <w:tcPr>
            <w:tcW w:w="1150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C7A62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C7A62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C7A62" w:rsidRPr="0000327D" w:rsidRDefault="001913F0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</w:t>
            </w:r>
            <w:r w:rsidR="002C7A62" w:rsidRPr="0000327D">
              <w:rPr>
                <w:color w:val="000000"/>
                <w:sz w:val="20"/>
              </w:rPr>
              <w:t xml:space="preserve">год </w:t>
            </w:r>
          </w:p>
          <w:p w:rsidR="002C7A62" w:rsidRPr="0000327D" w:rsidRDefault="002C7A62" w:rsidP="002C7A6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2C7A62" w:rsidRPr="0052745E" w:rsidRDefault="002C7A62" w:rsidP="002C7A6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C7A62" w:rsidRPr="005C7C58" w:rsidTr="002C7A62">
        <w:tc>
          <w:tcPr>
            <w:tcW w:w="1150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C7A62" w:rsidRPr="005C7C58" w:rsidTr="002C7A62">
        <w:tc>
          <w:tcPr>
            <w:tcW w:w="1150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C7A62" w:rsidRPr="005C7C58" w:rsidTr="002C7A62">
        <w:tc>
          <w:tcPr>
            <w:tcW w:w="1150" w:type="dxa"/>
            <w:shd w:val="clear" w:color="auto" w:fill="FFFFFF"/>
          </w:tcPr>
          <w:p w:rsidR="002C7A62" w:rsidRPr="00911305" w:rsidRDefault="001467EB" w:rsidP="002C7A62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color w:val="FF0000"/>
                <w:sz w:val="20"/>
              </w:rPr>
            </w:pPr>
            <w:r w:rsidRPr="001467EB">
              <w:rPr>
                <w:sz w:val="20"/>
              </w:rPr>
              <w:t>801012О.99.0.БА82АЗ70001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2C7A62" w:rsidRPr="00F9217B" w:rsidRDefault="002C7A62" w:rsidP="002C7A6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081" w:type="dxa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Default="002C7A62" w:rsidP="002C7A62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Default="002C7A62" w:rsidP="002C7A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C7A62" w:rsidRPr="00537C62" w:rsidRDefault="002C7A62" w:rsidP="002C7A62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FFFFF"/>
          </w:tcPr>
          <w:p w:rsidR="002C7A62" w:rsidRDefault="002C7A62" w:rsidP="002C7A62">
            <w:pPr>
              <w:rPr>
                <w:sz w:val="18"/>
                <w:szCs w:val="18"/>
              </w:rPr>
            </w:pPr>
          </w:p>
          <w:p w:rsidR="002C7A62" w:rsidRPr="00472F87" w:rsidRDefault="002C7A62" w:rsidP="002C7A62">
            <w:pPr>
              <w:rPr>
                <w:b/>
                <w:color w:val="FF0000"/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</w:t>
            </w:r>
            <w:r w:rsidR="001913F0" w:rsidRPr="00306DD9">
              <w:rPr>
                <w:sz w:val="18"/>
                <w:szCs w:val="18"/>
              </w:rPr>
              <w:t xml:space="preserve">с </w:t>
            </w:r>
            <w:r w:rsidR="001913F0">
              <w:rPr>
                <w:sz w:val="18"/>
                <w:szCs w:val="18"/>
              </w:rPr>
              <w:t>тяжелым</w:t>
            </w:r>
            <w:r w:rsidR="001467EB">
              <w:rPr>
                <w:sz w:val="18"/>
                <w:szCs w:val="18"/>
              </w:rPr>
              <w:t>и нарушения</w:t>
            </w:r>
            <w:r w:rsidR="001913F0">
              <w:rPr>
                <w:sz w:val="18"/>
                <w:szCs w:val="18"/>
              </w:rPr>
              <w:t>м</w:t>
            </w:r>
            <w:r w:rsidR="001467EB">
              <w:rPr>
                <w:sz w:val="18"/>
                <w:szCs w:val="18"/>
              </w:rPr>
              <w:t>и</w:t>
            </w:r>
            <w:r w:rsidR="001913F0">
              <w:rPr>
                <w:sz w:val="18"/>
                <w:szCs w:val="18"/>
              </w:rPr>
              <w:t xml:space="preserve"> речи</w:t>
            </w:r>
          </w:p>
        </w:tc>
        <w:tc>
          <w:tcPr>
            <w:tcW w:w="1237" w:type="dxa"/>
            <w:shd w:val="clear" w:color="auto" w:fill="FFFFFF"/>
          </w:tcPr>
          <w:p w:rsidR="002C7A62" w:rsidRPr="00F82FB5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C7A62" w:rsidRPr="00F82FB5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C7A62" w:rsidRPr="005C7C58" w:rsidRDefault="001913F0" w:rsidP="001913F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:rsidR="002C7A62" w:rsidRPr="005C7C58" w:rsidRDefault="001913F0" w:rsidP="001913F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2C7A62" w:rsidRPr="005C7C58" w:rsidRDefault="001913F0" w:rsidP="001913F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7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2C7A62" w:rsidRPr="005C7C58" w:rsidRDefault="002C7A62" w:rsidP="002C7A6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C7A62" w:rsidRPr="00A93419" w:rsidRDefault="002C7A62" w:rsidP="002C7A6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C7A62" w:rsidRDefault="002C7A62" w:rsidP="002C7A62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C7A62" w:rsidRPr="00A93419" w:rsidRDefault="002C7A62" w:rsidP="002C7A6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6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22"/>
        <w:gridCol w:w="3035"/>
        <w:gridCol w:w="1242"/>
        <w:gridCol w:w="1242"/>
        <w:gridCol w:w="6627"/>
      </w:tblGrid>
      <w:tr w:rsidR="002C7A62" w:rsidRPr="00C42765" w:rsidTr="002C7A62">
        <w:trPr>
          <w:trHeight w:val="228"/>
        </w:trPr>
        <w:tc>
          <w:tcPr>
            <w:tcW w:w="14767" w:type="dxa"/>
            <w:gridSpan w:val="5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C7A62" w:rsidRPr="00C42765" w:rsidTr="002C7A62">
        <w:trPr>
          <w:trHeight w:val="243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C7A62" w:rsidRPr="00C42765" w:rsidTr="002C7A62">
        <w:trPr>
          <w:trHeight w:val="243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C7A62" w:rsidRPr="00C42765" w:rsidTr="002C7A62">
        <w:trPr>
          <w:trHeight w:val="228"/>
        </w:trPr>
        <w:tc>
          <w:tcPr>
            <w:tcW w:w="262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C7A62" w:rsidRPr="00C42765" w:rsidRDefault="002C7A62" w:rsidP="002C7A6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C7A62" w:rsidRPr="00C42765" w:rsidRDefault="002C7A62" w:rsidP="002C7A6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C7A62" w:rsidRPr="00C42765" w:rsidRDefault="002C7A62" w:rsidP="002C7A6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C7A62" w:rsidRPr="00C42765" w:rsidRDefault="002C7A62" w:rsidP="002C7A62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C7A62" w:rsidRPr="00C42765" w:rsidRDefault="002C7A62" w:rsidP="002C7A6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C7A62" w:rsidRPr="00C42765" w:rsidRDefault="002C7A62" w:rsidP="002C7A62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C7A62" w:rsidRPr="005C7C58" w:rsidRDefault="002C7A62" w:rsidP="002C7A62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C7A62" w:rsidRDefault="002C7A62" w:rsidP="002C7A6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C7A62" w:rsidRDefault="002C7A62" w:rsidP="002C7A6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C7A62" w:rsidRPr="00A93419" w:rsidRDefault="002C7A62" w:rsidP="002C7A6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C7A62" w:rsidRPr="00476D45" w:rsidTr="002C7A6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C7A62" w:rsidRPr="00476D45" w:rsidTr="002C7A6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C7A62" w:rsidRPr="00476D45" w:rsidRDefault="002C7A62" w:rsidP="002C7A6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62" w:rsidRPr="00476D45" w:rsidRDefault="002C7A62" w:rsidP="002C7A6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C7A62" w:rsidRDefault="002C7A62" w:rsidP="002C7A6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2C7A62" w:rsidRDefault="002C7A62" w:rsidP="002644B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64100D" w:rsidP="002644B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4100D">
        <w:rPr>
          <w:noProof/>
          <w:lang w:eastAsia="ru-RU"/>
        </w:rPr>
        <w:pict>
          <v:shape id="_x0000_s1042" type="#_x0000_t202" style="position:absolute;left:0;text-align:left;margin-left:595.3pt;margin-top:-22.1pt;width:149.75pt;height:90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192CE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DC6927" w:rsidRPr="009D7718" w:rsidRDefault="00DC6927" w:rsidP="002644BF"/>
              </w:txbxContent>
            </v:textbox>
          </v:shape>
        </w:pict>
      </w:r>
    </w:p>
    <w:p w:rsidR="002644BF" w:rsidRDefault="0080330B" w:rsidP="002644B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7</w:t>
      </w:r>
    </w:p>
    <w:p w:rsidR="002644BF" w:rsidRPr="008A026B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1.</w:t>
      </w:r>
      <w:r w:rsidR="002644BF" w:rsidRPr="008A026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2644BF" w:rsidRPr="008A026B">
        <w:rPr>
          <w:color w:val="000000"/>
          <w:sz w:val="24"/>
          <w:szCs w:val="24"/>
          <w:shd w:val="clear" w:color="auto" w:fill="FFFFFF"/>
        </w:rPr>
        <w:t>_</w:t>
      </w:r>
    </w:p>
    <w:p w:rsidR="008A026B" w:rsidRDefault="002644BF" w:rsidP="002644BF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2644BF" w:rsidRPr="008A026B" w:rsidRDefault="002644BF" w:rsidP="002644BF">
      <w:pPr>
        <w:keepNext/>
        <w:outlineLvl w:val="3"/>
        <w:rPr>
          <w:szCs w:val="28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1"/>
        <w:gridCol w:w="1629"/>
        <w:gridCol w:w="1088"/>
        <w:gridCol w:w="1091"/>
        <w:gridCol w:w="1220"/>
        <w:gridCol w:w="1220"/>
        <w:gridCol w:w="1937"/>
        <w:gridCol w:w="1088"/>
        <w:gridCol w:w="573"/>
        <w:gridCol w:w="877"/>
        <w:gridCol w:w="815"/>
        <w:gridCol w:w="817"/>
        <w:gridCol w:w="578"/>
        <w:gridCol w:w="1105"/>
      </w:tblGrid>
      <w:tr w:rsidR="002644BF" w:rsidRPr="00C720C9" w:rsidTr="002644BF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C720C9" w:rsidTr="002644BF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C720C9" w:rsidTr="002644BF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2644BF" w:rsidRPr="00C720C9" w:rsidTr="002644BF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2644BF" w:rsidRPr="00C720C9" w:rsidTr="002644BF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80330B" w:rsidRDefault="0080330B" w:rsidP="002644BF">
            <w:pPr>
              <w:keepNext/>
              <w:spacing w:before="240" w:after="60"/>
              <w:outlineLvl w:val="3"/>
              <w:rPr>
                <w:b/>
                <w:bCs/>
                <w:sz w:val="20"/>
              </w:rPr>
            </w:pPr>
            <w:r w:rsidRPr="0080330B">
              <w:rPr>
                <w:sz w:val="20"/>
              </w:rPr>
              <w:t>802111О.99.0.БА96АЮ58001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B22A00" w:rsidRDefault="002644BF" w:rsidP="002644BF">
            <w:pPr>
              <w:keepNext/>
              <w:outlineLvl w:val="3"/>
              <w:rPr>
                <w:bCs/>
                <w:sz w:val="20"/>
              </w:rPr>
            </w:pPr>
            <w:r w:rsidRPr="00B22A00">
              <w:rPr>
                <w:bCs/>
                <w:sz w:val="20"/>
              </w:rPr>
              <w:t>Общеобразовател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6"/>
        <w:gridCol w:w="988"/>
        <w:gridCol w:w="985"/>
        <w:gridCol w:w="1127"/>
        <w:gridCol w:w="1038"/>
        <w:gridCol w:w="1035"/>
        <w:gridCol w:w="809"/>
        <w:gridCol w:w="808"/>
        <w:gridCol w:w="448"/>
        <w:gridCol w:w="857"/>
        <w:gridCol w:w="849"/>
        <w:gridCol w:w="900"/>
        <w:gridCol w:w="774"/>
        <w:gridCol w:w="800"/>
        <w:gridCol w:w="812"/>
        <w:gridCol w:w="664"/>
        <w:gridCol w:w="861"/>
      </w:tblGrid>
      <w:tr w:rsidR="002644BF" w:rsidRPr="005C7C58" w:rsidTr="002644BF">
        <w:tc>
          <w:tcPr>
            <w:tcW w:w="1151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80330B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1" w:type="dxa"/>
            <w:shd w:val="clear" w:color="auto" w:fill="FFFFFF"/>
          </w:tcPr>
          <w:p w:rsidR="002644BF" w:rsidRPr="0080330B" w:rsidRDefault="0080330B" w:rsidP="002644BF">
            <w:pPr>
              <w:keepNext/>
              <w:spacing w:before="240" w:after="60"/>
              <w:jc w:val="center"/>
              <w:outlineLvl w:val="3"/>
              <w:rPr>
                <w:b/>
                <w:sz w:val="20"/>
              </w:rPr>
            </w:pPr>
            <w:r w:rsidRPr="0080330B">
              <w:rPr>
                <w:sz w:val="20"/>
              </w:rPr>
              <w:t>802111О.99.0.БА96АЮ58001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B22A00" w:rsidRDefault="002644BF" w:rsidP="002644BF">
            <w:pPr>
              <w:keepNext/>
              <w:outlineLvl w:val="3"/>
              <w:rPr>
                <w:bCs/>
                <w:sz w:val="20"/>
              </w:rPr>
            </w:pPr>
            <w:r w:rsidRPr="00B22A00">
              <w:rPr>
                <w:bCs/>
                <w:sz w:val="20"/>
              </w:rPr>
              <w:t>Общеобразователная программа</w:t>
            </w:r>
          </w:p>
        </w:tc>
        <w:tc>
          <w:tcPr>
            <w:tcW w:w="842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472B9F" w:rsidRDefault="00325010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275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325010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275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325010">
              <w:rPr>
                <w:bCs/>
                <w:color w:val="000000"/>
                <w:sz w:val="20"/>
              </w:rPr>
              <w:t>75</w:t>
            </w:r>
          </w:p>
        </w:tc>
        <w:tc>
          <w:tcPr>
            <w:tcW w:w="80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2644BF" w:rsidRPr="00B57CD6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B57CD6">
              <w:rPr>
                <w:bCs/>
                <w:sz w:val="20"/>
              </w:rPr>
              <w:t>2</w:t>
            </w:r>
            <w:r w:rsidR="00537C62">
              <w:rPr>
                <w:bCs/>
                <w:sz w:val="20"/>
              </w:rPr>
              <w:t>8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4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383"/>
      </w:tblGrid>
      <w:tr w:rsidR="002644BF" w:rsidRPr="00C42765" w:rsidTr="008B2B22">
        <w:tc>
          <w:tcPr>
            <w:tcW w:w="1474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C3086C" w:rsidRDefault="00C3086C" w:rsidP="00C3086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3086C" w:rsidRDefault="00C3086C" w:rsidP="00C3086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3086C" w:rsidRDefault="0064100D" w:rsidP="00C3086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4100D">
        <w:rPr>
          <w:noProof/>
          <w:lang w:eastAsia="ru-RU"/>
        </w:rPr>
        <w:pict>
          <v:shape id="_x0000_s1052" type="#_x0000_t202" style="position:absolute;left:0;text-align:left;margin-left:595.3pt;margin-top:-22.1pt;width:149.75pt;height:90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192CE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DC6927" w:rsidRPr="009D7718" w:rsidRDefault="00DC6927" w:rsidP="00C3086C"/>
              </w:txbxContent>
            </v:textbox>
          </v:shape>
        </w:pict>
      </w:r>
    </w:p>
    <w:p w:rsidR="00C3086C" w:rsidRDefault="00C3086C" w:rsidP="00C3086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8</w:t>
      </w:r>
    </w:p>
    <w:p w:rsidR="00C3086C" w:rsidRPr="008A026B" w:rsidRDefault="00C3086C" w:rsidP="00C3086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1.</w:t>
      </w:r>
      <w:r w:rsidRPr="008A026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8A026B">
        <w:rPr>
          <w:color w:val="000000"/>
          <w:sz w:val="24"/>
          <w:szCs w:val="24"/>
          <w:shd w:val="clear" w:color="auto" w:fill="FFFFFF"/>
        </w:rPr>
        <w:t>_</w:t>
      </w:r>
    </w:p>
    <w:p w:rsidR="00C3086C" w:rsidRDefault="00C3086C" w:rsidP="00C3086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C3086C" w:rsidRPr="008A026B" w:rsidRDefault="00C3086C" w:rsidP="00C3086C">
      <w:pPr>
        <w:keepNext/>
        <w:outlineLvl w:val="3"/>
        <w:rPr>
          <w:szCs w:val="28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i/>
          <w:szCs w:val="28"/>
          <w:u w:val="single"/>
        </w:rPr>
        <w:t>Физические лица</w:t>
      </w:r>
    </w:p>
    <w:p w:rsidR="00C3086C" w:rsidRPr="001E7744" w:rsidRDefault="00C3086C" w:rsidP="00C3086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C3086C" w:rsidRDefault="00C3086C" w:rsidP="00C3086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C3086C" w:rsidRPr="00A93419" w:rsidRDefault="00C3086C" w:rsidP="00C3086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1"/>
        <w:gridCol w:w="1629"/>
        <w:gridCol w:w="1088"/>
        <w:gridCol w:w="1091"/>
        <w:gridCol w:w="1220"/>
        <w:gridCol w:w="1220"/>
        <w:gridCol w:w="1937"/>
        <w:gridCol w:w="1088"/>
        <w:gridCol w:w="573"/>
        <w:gridCol w:w="877"/>
        <w:gridCol w:w="815"/>
        <w:gridCol w:w="817"/>
        <w:gridCol w:w="578"/>
        <w:gridCol w:w="1105"/>
      </w:tblGrid>
      <w:tr w:rsidR="00C3086C" w:rsidRPr="00C720C9" w:rsidTr="00DC6927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C3086C" w:rsidRDefault="00C3086C" w:rsidP="00DC6927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C3086C" w:rsidRPr="00C720C9" w:rsidTr="00DC6927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C3086C" w:rsidRPr="0021193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C3086C" w:rsidRPr="0021193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C3086C" w:rsidRPr="0021193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C3086C" w:rsidRPr="0052745E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C3086C" w:rsidRPr="0052745E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C3086C" w:rsidRPr="00C720C9" w:rsidTr="00DC6927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C3086C" w:rsidRPr="0021193B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C3086C" w:rsidRPr="0021193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C3086C" w:rsidRPr="0021193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C3086C" w:rsidRPr="0021193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C3086C" w:rsidRPr="0021193B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C3086C" w:rsidRPr="00C720C9" w:rsidTr="00DC6927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C3086C" w:rsidRPr="00C720C9" w:rsidTr="00DC6927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C3086C" w:rsidRPr="00C3086C" w:rsidRDefault="00C3086C" w:rsidP="00C3086C">
            <w:pPr>
              <w:rPr>
                <w:sz w:val="20"/>
              </w:rPr>
            </w:pPr>
            <w:r w:rsidRPr="00C3086C">
              <w:rPr>
                <w:sz w:val="20"/>
              </w:rPr>
              <w:t>802111О.99.0.БА96АЮ83001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C3086C" w:rsidRPr="00F9217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C3086C" w:rsidRPr="00F9217B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C3086C" w:rsidRPr="00F9217B" w:rsidRDefault="00C3086C" w:rsidP="00DC6927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C3086C" w:rsidRDefault="00C3086C" w:rsidP="00C3086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 на дому</w:t>
            </w:r>
          </w:p>
          <w:p w:rsidR="00C3086C" w:rsidRPr="00F9217B" w:rsidRDefault="00C3086C" w:rsidP="00DC6927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C3086C" w:rsidRPr="00B22A00" w:rsidRDefault="00C3086C" w:rsidP="00DC6927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Не указано</w:t>
            </w: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C3086C" w:rsidRPr="003D1E85" w:rsidRDefault="00C3086C" w:rsidP="00DC692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C3086C" w:rsidRDefault="00C3086C" w:rsidP="00DC692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3086C" w:rsidRDefault="00C3086C" w:rsidP="00DC692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3086C" w:rsidRDefault="00C3086C" w:rsidP="00DC692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3086C" w:rsidRDefault="00C3086C" w:rsidP="00DC692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3086C" w:rsidRPr="00C720C9" w:rsidRDefault="00C3086C" w:rsidP="00DC692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C3086C" w:rsidRPr="00CC3F39" w:rsidRDefault="00C3086C" w:rsidP="00DC692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C3086C" w:rsidRPr="005B7487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C3086C" w:rsidRPr="00C720C9" w:rsidTr="00DC6927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C3086C" w:rsidRPr="004E0763" w:rsidRDefault="00C3086C" w:rsidP="00DC692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C3086C" w:rsidRPr="00592E17" w:rsidRDefault="00C3086C" w:rsidP="00DC6927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C3086C" w:rsidRPr="00592E17" w:rsidRDefault="00C3086C" w:rsidP="00DC692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C3086C" w:rsidRPr="003D1E85" w:rsidRDefault="00C3086C" w:rsidP="00DC692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C3086C" w:rsidRPr="00CC3F39" w:rsidRDefault="00C3086C" w:rsidP="00DC692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C3086C" w:rsidRPr="005B7487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C3086C" w:rsidRPr="00C720C9" w:rsidTr="00DC6927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C3086C" w:rsidRDefault="00C3086C" w:rsidP="00DC692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C3086C" w:rsidRDefault="00C3086C" w:rsidP="00DC692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C3086C" w:rsidRPr="00CC3F3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C3086C" w:rsidRPr="00C720C9" w:rsidTr="00DC6927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C3086C" w:rsidRPr="005F367F" w:rsidRDefault="00C3086C" w:rsidP="00DC692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C3086C" w:rsidRPr="00CC3F3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C3086C" w:rsidRPr="00C720C9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C3086C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C3086C" w:rsidRPr="00A93419" w:rsidRDefault="00C3086C" w:rsidP="00C3086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6"/>
        <w:gridCol w:w="988"/>
        <w:gridCol w:w="985"/>
        <w:gridCol w:w="1127"/>
        <w:gridCol w:w="1038"/>
        <w:gridCol w:w="1035"/>
        <w:gridCol w:w="809"/>
        <w:gridCol w:w="808"/>
        <w:gridCol w:w="448"/>
        <w:gridCol w:w="857"/>
        <w:gridCol w:w="849"/>
        <w:gridCol w:w="900"/>
        <w:gridCol w:w="774"/>
        <w:gridCol w:w="800"/>
        <w:gridCol w:w="812"/>
        <w:gridCol w:w="664"/>
        <w:gridCol w:w="861"/>
      </w:tblGrid>
      <w:tr w:rsidR="00C3086C" w:rsidRPr="005C7C58" w:rsidTr="00DC6927">
        <w:tc>
          <w:tcPr>
            <w:tcW w:w="1151" w:type="dxa"/>
            <w:vMerge w:val="restart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C3086C" w:rsidRPr="005C7C58" w:rsidTr="00DC6927">
        <w:tc>
          <w:tcPr>
            <w:tcW w:w="1151" w:type="dxa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C3086C" w:rsidRPr="0000327D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C3086C" w:rsidRPr="0000327D" w:rsidRDefault="00C3086C" w:rsidP="00DC692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C3086C" w:rsidRPr="0052745E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C3086C" w:rsidRPr="0052745E" w:rsidRDefault="00C3086C" w:rsidP="00DC692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C3086C" w:rsidRPr="005C7C58" w:rsidTr="00DC6927">
        <w:tc>
          <w:tcPr>
            <w:tcW w:w="1151" w:type="dxa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C3086C" w:rsidRPr="005C7C58" w:rsidTr="00DC6927">
        <w:tc>
          <w:tcPr>
            <w:tcW w:w="1151" w:type="dxa"/>
            <w:shd w:val="clear" w:color="auto" w:fill="FFFFFF"/>
            <w:vAlign w:val="bottom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C3086C" w:rsidRPr="005C7C58" w:rsidTr="00DC6927">
        <w:tc>
          <w:tcPr>
            <w:tcW w:w="1151" w:type="dxa"/>
            <w:shd w:val="clear" w:color="auto" w:fill="FFFFFF"/>
          </w:tcPr>
          <w:p w:rsidR="00C3086C" w:rsidRPr="0080330B" w:rsidRDefault="00C3086C" w:rsidP="00DC6927">
            <w:pPr>
              <w:keepNext/>
              <w:spacing w:before="240" w:after="60"/>
              <w:jc w:val="center"/>
              <w:outlineLvl w:val="3"/>
              <w:rPr>
                <w:b/>
                <w:sz w:val="20"/>
              </w:rPr>
            </w:pPr>
            <w:r w:rsidRPr="00C3086C">
              <w:rPr>
                <w:sz w:val="20"/>
              </w:rPr>
              <w:t>802111О.99.0.БА96АЮ83001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C3086C" w:rsidRPr="00F82FB5" w:rsidRDefault="00C3086C" w:rsidP="00DC692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C3086C" w:rsidRDefault="00C3086C" w:rsidP="00C3086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 на дому</w:t>
            </w:r>
          </w:p>
          <w:p w:rsidR="00C3086C" w:rsidRPr="00F9217B" w:rsidRDefault="00C3086C" w:rsidP="00DC6927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C3086C" w:rsidRPr="00B22A00" w:rsidRDefault="00C3086C" w:rsidP="00DC6927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Не указано</w:t>
            </w:r>
          </w:p>
        </w:tc>
        <w:tc>
          <w:tcPr>
            <w:tcW w:w="842" w:type="dxa"/>
            <w:shd w:val="clear" w:color="auto" w:fill="FFFFFF"/>
          </w:tcPr>
          <w:p w:rsidR="00C3086C" w:rsidRPr="00F82FB5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C3086C" w:rsidRPr="00F82FB5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C3086C" w:rsidRPr="00472B9F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84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7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05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C3086C" w:rsidRPr="005C7C58" w:rsidRDefault="00C3086C" w:rsidP="00DC692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C3086C" w:rsidRPr="00B57CD6" w:rsidRDefault="00C3086C" w:rsidP="00DC692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</w:tr>
    </w:tbl>
    <w:p w:rsidR="00C3086C" w:rsidRPr="00A93419" w:rsidRDefault="00C3086C" w:rsidP="00C3086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C3086C" w:rsidRDefault="00C3086C" w:rsidP="00C3086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C3086C" w:rsidRPr="00A93419" w:rsidRDefault="00C3086C" w:rsidP="00C3086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4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383"/>
      </w:tblGrid>
      <w:tr w:rsidR="00C3086C" w:rsidRPr="00C42765" w:rsidTr="00DC6927">
        <w:tc>
          <w:tcPr>
            <w:tcW w:w="14747" w:type="dxa"/>
            <w:gridSpan w:val="5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3086C" w:rsidRPr="00C42765" w:rsidTr="00DC6927">
        <w:tc>
          <w:tcPr>
            <w:tcW w:w="2694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383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C3086C" w:rsidRPr="00C42765" w:rsidTr="00DC6927">
        <w:tc>
          <w:tcPr>
            <w:tcW w:w="2694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383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C3086C" w:rsidRPr="00C42765" w:rsidTr="00DC6927">
        <w:tc>
          <w:tcPr>
            <w:tcW w:w="2694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C3086C" w:rsidRPr="00C42765" w:rsidTr="00DC6927">
        <w:tc>
          <w:tcPr>
            <w:tcW w:w="2694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C3086C" w:rsidRPr="00C42765" w:rsidTr="00DC6927">
        <w:tc>
          <w:tcPr>
            <w:tcW w:w="2694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3086C" w:rsidRPr="00C42765" w:rsidRDefault="00C3086C" w:rsidP="00DC692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C3086C" w:rsidRPr="00C42765" w:rsidRDefault="00C3086C" w:rsidP="00DC6927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C3086C" w:rsidRPr="00C42765" w:rsidRDefault="00C3086C" w:rsidP="00C3086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C3086C" w:rsidRPr="00C42765" w:rsidRDefault="00C3086C" w:rsidP="00C3086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C3086C" w:rsidRPr="00C42765" w:rsidRDefault="00C3086C" w:rsidP="00C3086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C3086C" w:rsidRPr="00C42765" w:rsidRDefault="00C3086C" w:rsidP="00C3086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C3086C" w:rsidRPr="00C42765" w:rsidRDefault="00C3086C" w:rsidP="00C3086C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r w:rsidRPr="00C42765">
        <w:rPr>
          <w:color w:val="000000"/>
          <w:sz w:val="20"/>
          <w:u w:val="single"/>
        </w:rPr>
        <w:lastRenderedPageBreak/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C3086C" w:rsidRPr="005C7C58" w:rsidRDefault="00C3086C" w:rsidP="00C3086C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C3086C" w:rsidRDefault="00C3086C" w:rsidP="00C3086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3086C" w:rsidRDefault="00C3086C" w:rsidP="00C3086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C3086C" w:rsidRPr="00A93419" w:rsidRDefault="00C3086C" w:rsidP="00C3086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C3086C" w:rsidRPr="00476D45" w:rsidTr="00DC6927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C3086C" w:rsidRPr="00476D45" w:rsidTr="00DC692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C3086C" w:rsidRPr="00476D45" w:rsidTr="00DC692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C3086C" w:rsidRPr="00476D45" w:rsidTr="00DC692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C3086C" w:rsidRPr="00476D45" w:rsidTr="00DC692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C3086C" w:rsidRPr="00476D45" w:rsidRDefault="00C3086C" w:rsidP="00DC692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86C" w:rsidRPr="00476D45" w:rsidRDefault="00C3086C" w:rsidP="00DC6927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C3086C" w:rsidRDefault="00C3086C" w:rsidP="00C3086C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C3086C" w:rsidRDefault="00C3086C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64100D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 w:rsidRPr="0064100D">
        <w:rPr>
          <w:bCs/>
          <w:noProof/>
          <w:sz w:val="24"/>
          <w:szCs w:val="24"/>
          <w:lang w:eastAsia="ru-RU"/>
        </w:rPr>
        <w:lastRenderedPageBreak/>
        <w:pict>
          <v:shape id="_x0000_s1045" type="#_x0000_t202" style="position:absolute;left:0;text-align:left;margin-left:596.8pt;margin-top:-34.1pt;width:149.75pt;height:90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r3iA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NxBXisQjygMC0gbso/PCW4asD8o6XE0K+q+b5iVlLQfNIqryPI8zHI85LPzKR7ssWV1bGGaI1RF&#10;PSXj9saP878xVq0bjDTKWcMVCrJWUSpBuWNWOxnj+MWadk9FmO/jc/R6ftAWv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C4gFr3iAIAABgFAAAOAAAAAAAAAAAAAAAAAC4CAABkcnMvZTJvRG9jLnhtbFBLAQItABQABgAI&#10;AAAAIQCAkWtJ3gAAAAs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192CE8" w:rsidRDefault="00DC6927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DC6927" w:rsidRPr="009D7718" w:rsidRDefault="00DC6927" w:rsidP="002644BF"/>
              </w:txbxContent>
            </v:textbox>
          </v:shape>
        </w:pict>
      </w:r>
    </w:p>
    <w:p w:rsidR="002644BF" w:rsidRPr="001E7744" w:rsidRDefault="00C3086C" w:rsidP="002644BF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9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2644BF">
      <w:pPr>
        <w:keepNext/>
        <w:ind w:left="720"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25255"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</w:t>
      </w:r>
      <w:r>
        <w:rPr>
          <w:i/>
          <w:szCs w:val="28"/>
          <w:u w:val="single"/>
        </w:rPr>
        <w:t xml:space="preserve">основного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2644BF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2644BF"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2644BF" w:rsidRPr="00DB42D5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058"/>
        <w:gridCol w:w="1382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644BF" w:rsidRPr="00430789" w:rsidTr="00825255">
        <w:trPr>
          <w:trHeight w:hRule="exact" w:val="1405"/>
        </w:trPr>
        <w:tc>
          <w:tcPr>
            <w:tcW w:w="690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069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604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509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825255">
        <w:trPr>
          <w:trHeight w:hRule="exact" w:val="484"/>
        </w:trPr>
        <w:tc>
          <w:tcPr>
            <w:tcW w:w="69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069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4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188" w:type="dxa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877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17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93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24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825255">
        <w:trPr>
          <w:trHeight w:val="624"/>
        </w:trPr>
        <w:tc>
          <w:tcPr>
            <w:tcW w:w="69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3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2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1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5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38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18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3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73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87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15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9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4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825255">
        <w:trPr>
          <w:trHeight w:hRule="exact" w:val="227"/>
        </w:trPr>
        <w:tc>
          <w:tcPr>
            <w:tcW w:w="69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3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2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1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05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38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18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4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7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15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1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9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24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825255">
        <w:trPr>
          <w:trHeight w:hRule="exact" w:val="907"/>
        </w:trPr>
        <w:tc>
          <w:tcPr>
            <w:tcW w:w="690" w:type="dxa"/>
            <w:vMerge w:val="restart"/>
            <w:shd w:val="clear" w:color="auto" w:fill="FFFFFF"/>
          </w:tcPr>
          <w:p w:rsidR="002644BF" w:rsidRPr="00C3086C" w:rsidRDefault="00C3086C" w:rsidP="00C3086C">
            <w:pPr>
              <w:rPr>
                <w:sz w:val="20"/>
              </w:rPr>
            </w:pPr>
            <w:r w:rsidRPr="00C3086C">
              <w:rPr>
                <w:sz w:val="20"/>
              </w:rPr>
              <w:t>802111О.99.0.БА96АА00001</w:t>
            </w:r>
          </w:p>
        </w:tc>
        <w:tc>
          <w:tcPr>
            <w:tcW w:w="1630" w:type="dxa"/>
            <w:vMerge w:val="restart"/>
            <w:shd w:val="clear" w:color="auto" w:fill="FFFFFF"/>
          </w:tcPr>
          <w:p w:rsidR="002644BF" w:rsidRPr="00F9217B" w:rsidRDefault="00AF5E9F" w:rsidP="00FC2B0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основного </w:t>
            </w:r>
            <w:r w:rsidRPr="00306DD9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22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058" w:type="dxa"/>
            <w:vMerge w:val="restart"/>
            <w:shd w:val="clear" w:color="auto" w:fill="FFFFFF"/>
          </w:tcPr>
          <w:p w:rsidR="00AF5E9F" w:rsidRDefault="00AF5E9F" w:rsidP="00AF5E9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AF5E9F" w:rsidRDefault="00AF5E9F" w:rsidP="00FC2B0E">
            <w:pPr>
              <w:keepNext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382" w:type="dxa"/>
            <w:vMerge w:val="restart"/>
            <w:shd w:val="clear" w:color="auto" w:fill="FFFFFF"/>
          </w:tcPr>
          <w:p w:rsidR="002644BF" w:rsidRPr="009F7DFB" w:rsidRDefault="00AE3512" w:rsidP="002644BF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218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825255">
        <w:trPr>
          <w:trHeight w:hRule="exact" w:val="1077"/>
        </w:trPr>
        <w:tc>
          <w:tcPr>
            <w:tcW w:w="690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825255">
        <w:trPr>
          <w:trHeight w:hRule="exact" w:val="1282"/>
        </w:trPr>
        <w:tc>
          <w:tcPr>
            <w:tcW w:w="69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7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825255">
        <w:trPr>
          <w:trHeight w:hRule="exact" w:val="555"/>
        </w:trPr>
        <w:tc>
          <w:tcPr>
            <w:tcW w:w="69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4"/>
        <w:gridCol w:w="987"/>
        <w:gridCol w:w="985"/>
        <w:gridCol w:w="752"/>
        <w:gridCol w:w="1134"/>
        <w:gridCol w:w="1314"/>
        <w:gridCol w:w="1188"/>
        <w:gridCol w:w="808"/>
        <w:gridCol w:w="448"/>
        <w:gridCol w:w="857"/>
        <w:gridCol w:w="850"/>
        <w:gridCol w:w="901"/>
        <w:gridCol w:w="804"/>
        <w:gridCol w:w="800"/>
        <w:gridCol w:w="812"/>
        <w:gridCol w:w="491"/>
        <w:gridCol w:w="626"/>
      </w:tblGrid>
      <w:tr w:rsidR="002644BF" w:rsidRPr="005C7C58" w:rsidTr="00825255">
        <w:tc>
          <w:tcPr>
            <w:tcW w:w="1104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724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4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4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16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1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825255">
        <w:tc>
          <w:tcPr>
            <w:tcW w:w="110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24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44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8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256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57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01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00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12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2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825255">
        <w:tc>
          <w:tcPr>
            <w:tcW w:w="110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75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31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88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0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4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5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0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1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2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825255">
        <w:tc>
          <w:tcPr>
            <w:tcW w:w="110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0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48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5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0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1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2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825255">
        <w:tc>
          <w:tcPr>
            <w:tcW w:w="1104" w:type="dxa"/>
            <w:shd w:val="clear" w:color="auto" w:fill="FFFFFF"/>
          </w:tcPr>
          <w:p w:rsidR="002644BF" w:rsidRPr="00C3086C" w:rsidRDefault="00C3086C" w:rsidP="002644BF">
            <w:pPr>
              <w:rPr>
                <w:sz w:val="20"/>
              </w:rPr>
            </w:pPr>
            <w:r w:rsidRPr="00C3086C">
              <w:rPr>
                <w:sz w:val="20"/>
              </w:rPr>
              <w:t>802111О.99.0.БА96АА00001</w:t>
            </w:r>
          </w:p>
        </w:tc>
        <w:tc>
          <w:tcPr>
            <w:tcW w:w="2724" w:type="dxa"/>
            <w:gridSpan w:val="3"/>
            <w:shd w:val="clear" w:color="auto" w:fill="FFFFFF"/>
          </w:tcPr>
          <w:p w:rsidR="002644BF" w:rsidRPr="00F82FB5" w:rsidRDefault="00AF5E9F" w:rsidP="00AF5E9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основного </w:t>
            </w:r>
            <w:r w:rsidRPr="00306DD9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134" w:type="dxa"/>
            <w:shd w:val="clear" w:color="auto" w:fill="FFFFFF"/>
          </w:tcPr>
          <w:p w:rsidR="00AF5E9F" w:rsidRDefault="00AF5E9F" w:rsidP="00AF5E9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AF5E9F" w:rsidRDefault="00AF5E9F" w:rsidP="00AF5E9F">
            <w:pPr>
              <w:rPr>
                <w:sz w:val="18"/>
                <w:szCs w:val="18"/>
              </w:rPr>
            </w:pPr>
          </w:p>
          <w:p w:rsidR="00AF5E9F" w:rsidRDefault="00AF5E9F" w:rsidP="00AF5E9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AF5E9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314" w:type="dxa"/>
            <w:shd w:val="clear" w:color="auto" w:fill="FFFFFF"/>
          </w:tcPr>
          <w:p w:rsidR="002644BF" w:rsidRPr="004877C4" w:rsidRDefault="00AF5E9F" w:rsidP="002644BF">
            <w:pPr>
              <w:keepNext/>
              <w:outlineLvl w:val="3"/>
              <w:rPr>
                <w:bCs/>
                <w:sz w:val="20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1188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08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4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0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00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1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2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32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5958"/>
      </w:tblGrid>
      <w:tr w:rsidR="002644BF" w:rsidRPr="00C42765" w:rsidTr="008B2B22">
        <w:tc>
          <w:tcPr>
            <w:tcW w:w="14322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E3512" w:rsidRDefault="00AE3512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AE3512" w:rsidRDefault="00AE3512" w:rsidP="00AF5E9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2644BF" w:rsidRPr="00A43AC8" w:rsidRDefault="0064100D" w:rsidP="002644BF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4100D">
        <w:rPr>
          <w:bCs/>
          <w:noProof/>
          <w:sz w:val="24"/>
          <w:szCs w:val="24"/>
          <w:lang w:eastAsia="ru-RU"/>
        </w:rPr>
        <w:pict>
          <v:shape id="_x0000_s1043" type="#_x0000_t202" style="position:absolute;left:0;text-align:left;margin-left:562.3pt;margin-top:9.95pt;width:149.75pt;height:90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<v:textbox style="mso-next-textbox:#_x0000_s104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C6927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192CE8" w:rsidRDefault="00DC6927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36.794.0</w:t>
                        </w:r>
                      </w:p>
                    </w:tc>
                  </w:tr>
                </w:tbl>
                <w:p w:rsidR="00DC6927" w:rsidRPr="009D7718" w:rsidRDefault="00DC6927" w:rsidP="002644BF"/>
              </w:txbxContent>
            </v:textbox>
          </v:shape>
        </w:pict>
      </w:r>
      <w:r w:rsidR="00C3086C">
        <w:rPr>
          <w:bCs/>
          <w:color w:val="000000"/>
          <w:sz w:val="24"/>
          <w:szCs w:val="24"/>
          <w:shd w:val="clear" w:color="auto" w:fill="FFFFFF"/>
        </w:rPr>
        <w:t>РАЗДЕЛ 10</w:t>
      </w:r>
    </w:p>
    <w:p w:rsidR="002644BF" w:rsidRPr="00141DA8" w:rsidRDefault="002644BF" w:rsidP="002644BF">
      <w:pPr>
        <w:keepNext/>
        <w:outlineLvl w:val="3"/>
        <w:rPr>
          <w:sz w:val="24"/>
          <w:szCs w:val="24"/>
        </w:rPr>
      </w:pPr>
    </w:p>
    <w:p w:rsidR="002644BF" w:rsidRPr="00716CBC" w:rsidRDefault="002644BF" w:rsidP="002644BF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2644BF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2644BF" w:rsidRPr="008A026B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8A026B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2644BF" w:rsidRPr="008A026B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8"/>
        <w:gridCol w:w="1629"/>
        <w:gridCol w:w="1221"/>
        <w:gridCol w:w="961"/>
        <w:gridCol w:w="1220"/>
        <w:gridCol w:w="1220"/>
        <w:gridCol w:w="2188"/>
        <w:gridCol w:w="1088"/>
        <w:gridCol w:w="573"/>
        <w:gridCol w:w="877"/>
        <w:gridCol w:w="815"/>
        <w:gridCol w:w="817"/>
        <w:gridCol w:w="636"/>
        <w:gridCol w:w="796"/>
      </w:tblGrid>
      <w:tr w:rsidR="002644BF" w:rsidRPr="00430789" w:rsidTr="002644BF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2644BF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2644BF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2644BF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2644BF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C3086C" w:rsidRPr="00C3086C" w:rsidRDefault="00C3086C" w:rsidP="00C3086C">
            <w:pPr>
              <w:rPr>
                <w:sz w:val="20"/>
              </w:rPr>
            </w:pPr>
            <w:r w:rsidRPr="00C3086C">
              <w:rPr>
                <w:sz w:val="20"/>
              </w:rPr>
              <w:t>802112О.99.0.ББ11АЮ58001</w:t>
            </w:r>
          </w:p>
          <w:p w:rsidR="002644BF" w:rsidRPr="00C3086C" w:rsidRDefault="002644BF" w:rsidP="00C3086C">
            <w:pPr>
              <w:rPr>
                <w:sz w:val="20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83DE9">
              <w:rPr>
                <w:sz w:val="18"/>
                <w:szCs w:val="1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Общеобразовательная программа</w:t>
            </w:r>
          </w:p>
          <w:p w:rsidR="002644BF" w:rsidRPr="00BE7CDF" w:rsidRDefault="002644BF" w:rsidP="002644BF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8"/>
        <w:gridCol w:w="985"/>
        <w:gridCol w:w="868"/>
        <w:gridCol w:w="1037"/>
        <w:gridCol w:w="1567"/>
        <w:gridCol w:w="819"/>
        <w:gridCol w:w="808"/>
        <w:gridCol w:w="448"/>
        <w:gridCol w:w="857"/>
        <w:gridCol w:w="849"/>
        <w:gridCol w:w="900"/>
        <w:gridCol w:w="775"/>
        <w:gridCol w:w="800"/>
        <w:gridCol w:w="812"/>
        <w:gridCol w:w="477"/>
        <w:gridCol w:w="623"/>
      </w:tblGrid>
      <w:tr w:rsidR="002644BF" w:rsidRPr="005C7C58" w:rsidTr="002644BF">
        <w:tc>
          <w:tcPr>
            <w:tcW w:w="1151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2644BF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2644BF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C3086C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2644BF"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rPr>
          <w:trHeight w:val="1361"/>
        </w:trPr>
        <w:tc>
          <w:tcPr>
            <w:tcW w:w="1151" w:type="dxa"/>
            <w:shd w:val="clear" w:color="auto" w:fill="FFFFFF"/>
          </w:tcPr>
          <w:p w:rsidR="00C3086C" w:rsidRPr="00C3086C" w:rsidRDefault="00C3086C" w:rsidP="00C3086C">
            <w:pPr>
              <w:rPr>
                <w:sz w:val="20"/>
              </w:rPr>
            </w:pPr>
            <w:r w:rsidRPr="00C3086C">
              <w:rPr>
                <w:sz w:val="20"/>
              </w:rPr>
              <w:t>802112О.99.0.ББ11АЮ58001</w:t>
            </w:r>
          </w:p>
          <w:p w:rsidR="002644BF" w:rsidRPr="00C7709A" w:rsidRDefault="002644BF" w:rsidP="002644BF">
            <w:pPr>
              <w:keepNext/>
              <w:spacing w:before="240" w:after="60"/>
              <w:jc w:val="center"/>
              <w:outlineLvl w:val="3"/>
              <w:rPr>
                <w:sz w:val="20"/>
              </w:rPr>
            </w:pPr>
          </w:p>
        </w:tc>
        <w:tc>
          <w:tcPr>
            <w:tcW w:w="2956" w:type="dxa"/>
            <w:gridSpan w:val="3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среднего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shd w:val="clear" w:color="auto" w:fill="FFFFFF"/>
          </w:tcPr>
          <w:p w:rsidR="002644BF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общеобразовательном учреждении</w:t>
            </w:r>
          </w:p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972E72" w:rsidRDefault="002644BF" w:rsidP="002644BF">
            <w:pPr>
              <w:keepNext/>
              <w:spacing w:after="60"/>
              <w:jc w:val="center"/>
              <w:outlineLvl w:val="3"/>
              <w:rPr>
                <w:sz w:val="20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:rsidR="002644BF" w:rsidRPr="00972E72" w:rsidRDefault="002644BF" w:rsidP="002644BF">
            <w:pPr>
              <w:widowControl w:val="0"/>
              <w:spacing w:line="235" w:lineRule="auto"/>
              <w:jc w:val="center"/>
              <w:rPr>
                <w:sz w:val="19"/>
                <w:szCs w:val="19"/>
              </w:rPr>
            </w:pPr>
            <w:r w:rsidRPr="00972E72">
              <w:rPr>
                <w:sz w:val="18"/>
                <w:szCs w:val="18"/>
              </w:rPr>
              <w:t>По об</w:t>
            </w:r>
            <w:r>
              <w:rPr>
                <w:sz w:val="18"/>
                <w:szCs w:val="18"/>
              </w:rPr>
              <w:t>щеоб</w:t>
            </w:r>
            <w:r w:rsidRPr="00972E72">
              <w:rPr>
                <w:sz w:val="18"/>
                <w:szCs w:val="18"/>
              </w:rPr>
              <w:t>разовател</w:t>
            </w:r>
            <w:r>
              <w:rPr>
                <w:sz w:val="18"/>
                <w:szCs w:val="18"/>
              </w:rPr>
              <w:t>ьным программам</w:t>
            </w:r>
          </w:p>
        </w:tc>
        <w:tc>
          <w:tcPr>
            <w:tcW w:w="852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C3086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C3086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C3086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0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2644BF" w:rsidRPr="005C7C58" w:rsidRDefault="00C3086C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60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242"/>
      </w:tblGrid>
      <w:tr w:rsidR="002644BF" w:rsidRPr="00587874" w:rsidTr="008B2B22">
        <w:tc>
          <w:tcPr>
            <w:tcW w:w="14606" w:type="dxa"/>
            <w:gridSpan w:val="5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242" w:type="dxa"/>
          </w:tcPr>
          <w:p w:rsidR="002644BF" w:rsidRPr="00587874" w:rsidRDefault="002644BF" w:rsidP="008B2B22">
            <w:pPr>
              <w:pStyle w:val="ConsPlusNormal"/>
              <w:ind w:right="505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B14F7E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B14F7E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B14F7E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587874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587874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87874" w:rsidRDefault="002644BF" w:rsidP="002644BF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587874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Pr="001A20BE" w:rsidRDefault="002644BF" w:rsidP="005E6357">
      <w:pPr>
        <w:pStyle w:val="Style7"/>
        <w:shd w:val="clear" w:color="auto" w:fill="auto"/>
        <w:spacing w:before="0" w:after="0" w:line="228" w:lineRule="auto"/>
        <w:rPr>
          <w:rStyle w:val="CharStyle3"/>
          <w:color w:val="000000"/>
          <w:sz w:val="20"/>
        </w:rPr>
        <w:sectPr w:rsidR="002644BF" w:rsidRPr="001A20BE" w:rsidSect="001D1FD4">
          <w:footerReference w:type="default" r:id="rId9"/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:rsidR="001D14D0" w:rsidRPr="001A20BE" w:rsidRDefault="001D14D0" w:rsidP="00D92535">
      <w:pPr>
        <w:spacing w:line="228" w:lineRule="auto"/>
        <w:rPr>
          <w:rStyle w:val="CharStyle3"/>
          <w:rFonts w:eastAsia="Calibri"/>
          <w:sz w:val="20"/>
          <w:lang w:eastAsia="en-US"/>
        </w:rPr>
      </w:pPr>
    </w:p>
    <w:p w:rsidR="001D14D0" w:rsidRPr="00D92535" w:rsidRDefault="001D14D0" w:rsidP="001D14D0">
      <w:pPr>
        <w:rPr>
          <w:sz w:val="24"/>
          <w:szCs w:val="24"/>
        </w:rPr>
        <w:sectPr w:rsidR="001D14D0" w:rsidRPr="00D92535" w:rsidSect="001D1FD4"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:rsidR="008A705E" w:rsidRDefault="0064100D" w:rsidP="00472B9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 w:rsidRPr="0064100D">
        <w:rPr>
          <w:bCs/>
          <w:noProof/>
          <w:sz w:val="24"/>
          <w:szCs w:val="24"/>
          <w:lang w:eastAsia="ru-RU"/>
        </w:rPr>
        <w:lastRenderedPageBreak/>
        <w:pict>
          <v:shape id="_x0000_s1033" type="#_x0000_t202" style="position:absolute;left:0;text-align:left;margin-left:608.05pt;margin-top:6.9pt;width:149.75pt;height:90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CSKSYSKAgAAFwUAAA4AAAAAAAAAAAAAAAAALgIAAGRycy9lMm9Eb2MueG1sUEsBAi0AFAAG&#10;AAgAAAAhAMXIEvzeAAAADAEAAA8AAAAAAAAAAAAAAAAA5AQAAGRycy9kb3ducmV2LnhtbFBLBQYA&#10;AAAABAAEAPMAAADvBQAAAAA=&#10;" stroked="f">
            <v:textbox>
              <w:txbxContent>
                <w:tbl>
                  <w:tblPr>
                    <w:tblW w:w="294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275"/>
                  </w:tblGrid>
                  <w:tr w:rsidR="00DC6927" w:rsidRPr="009D7718" w:rsidTr="00F172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8D016E" w:rsidRDefault="00DC6927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>42.Г42.0</w:t>
                        </w:r>
                      </w:p>
                    </w:tc>
                  </w:tr>
                </w:tbl>
                <w:p w:rsidR="00DC6927" w:rsidRPr="009D7718" w:rsidRDefault="00DC6927" w:rsidP="00DB2F9D"/>
              </w:txbxContent>
            </v:textbox>
          </v:shape>
        </w:pict>
      </w:r>
    </w:p>
    <w:p w:rsidR="00DB2F9D" w:rsidRPr="001E7744" w:rsidRDefault="00DB2F9D" w:rsidP="00DB2F9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086C">
        <w:rPr>
          <w:bCs/>
          <w:color w:val="000000"/>
          <w:sz w:val="24"/>
          <w:szCs w:val="24"/>
          <w:shd w:val="clear" w:color="auto" w:fill="FFFFFF"/>
        </w:rPr>
        <w:t>11</w:t>
      </w:r>
    </w:p>
    <w:p w:rsidR="00DB2F9D" w:rsidRPr="00141DA8" w:rsidRDefault="00DB2F9D" w:rsidP="00DB2F9D">
      <w:pPr>
        <w:keepNext/>
        <w:outlineLvl w:val="3"/>
        <w:rPr>
          <w:sz w:val="24"/>
          <w:szCs w:val="24"/>
        </w:rPr>
      </w:pPr>
    </w:p>
    <w:p w:rsidR="00DB2F9D" w:rsidRPr="00716CBC" w:rsidRDefault="00DB2F9D" w:rsidP="00DB2F9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B2F9D" w:rsidRDefault="00DB2F9D" w:rsidP="00DB2F9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D016E"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 w:rsidR="008D016E"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DB2F9D" w:rsidRPr="00430789" w:rsidRDefault="00017F20" w:rsidP="00017F2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2.</w:t>
      </w:r>
      <w:r w:rsidR="00DB2F9D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DB2F9D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DB2F9D" w:rsidRPr="001E7744" w:rsidRDefault="00DB2F9D" w:rsidP="00DB2F9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Default="00DB2F9D" w:rsidP="00DB2F9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2F9D" w:rsidRPr="00A93419" w:rsidRDefault="00DB2F9D" w:rsidP="00DB2F9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DB2F9D" w:rsidRPr="0072523E" w:rsidTr="008D016E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72523E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0327D" w:rsidRPr="0072523E" w:rsidTr="008D016E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00327D" w:rsidRPr="0072523E" w:rsidRDefault="00825255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наименова</w:t>
            </w:r>
            <w:r w:rsidR="0000327D" w:rsidRPr="0072523E">
              <w:rPr>
                <w:color w:val="000000"/>
                <w:sz w:val="18"/>
                <w:szCs w:val="18"/>
              </w:rPr>
              <w:t>ние</w:t>
            </w:r>
          </w:p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0327D" w:rsidRPr="0072523E" w:rsidRDefault="00C3086C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2021</w:t>
            </w:r>
            <w:r w:rsidR="0000327D" w:rsidRPr="0072523E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0327D" w:rsidRPr="0072523E" w:rsidRDefault="00C3086C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2022</w:t>
            </w:r>
            <w:r w:rsidR="0000327D" w:rsidRPr="0072523E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0327D" w:rsidRPr="0072523E" w:rsidRDefault="00C3086C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2023 </w:t>
            </w:r>
            <w:r w:rsidR="0000327D" w:rsidRPr="0072523E">
              <w:rPr>
                <w:color w:val="000000"/>
                <w:sz w:val="18"/>
                <w:szCs w:val="18"/>
              </w:rPr>
              <w:t xml:space="preserve">год </w:t>
            </w:r>
          </w:p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DB2F9D" w:rsidRPr="0072523E" w:rsidTr="008D016E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наименова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DB2F9D" w:rsidRPr="0072523E" w:rsidTr="008D016E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14</w:t>
            </w:r>
          </w:p>
        </w:tc>
      </w:tr>
      <w:tr w:rsidR="008D016E" w:rsidRPr="0072523E" w:rsidTr="008D016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F80D34" w:rsidRPr="00F80D34" w:rsidRDefault="00F80D34" w:rsidP="00F80D34">
            <w:pPr>
              <w:rPr>
                <w:sz w:val="20"/>
              </w:rPr>
            </w:pPr>
            <w:r w:rsidRPr="00F80D34">
              <w:rPr>
                <w:sz w:val="20"/>
              </w:rPr>
              <w:t>804200О.99.0.ББ52АЖ72000</w:t>
            </w:r>
          </w:p>
          <w:p w:rsidR="008D016E" w:rsidRPr="00F80D34" w:rsidRDefault="008D016E" w:rsidP="00F80D34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8D016E" w:rsidRPr="0072523E" w:rsidRDefault="008D016E" w:rsidP="008D016E">
            <w:pPr>
              <w:keepNext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 xml:space="preserve">Реализация дополнительных образовательных общеразвивающих программ </w:t>
            </w:r>
          </w:p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8D016E" w:rsidRPr="0072523E" w:rsidRDefault="00F172C9" w:rsidP="00BD12DC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техническая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76553A" w:rsidRPr="0072523E" w:rsidRDefault="0076553A" w:rsidP="0076553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В общеобразовательном учреждении</w:t>
            </w:r>
          </w:p>
          <w:p w:rsidR="0076553A" w:rsidRPr="0072523E" w:rsidRDefault="0076553A" w:rsidP="0076553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8D016E" w:rsidRPr="0072523E" w:rsidRDefault="0076553A" w:rsidP="0076553A">
            <w:pPr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D016E" w:rsidRPr="0072523E" w:rsidRDefault="008D016E" w:rsidP="00472F87">
            <w:pPr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8D016E" w:rsidRPr="0072523E" w:rsidRDefault="008D016E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8D016E" w:rsidRPr="0072523E" w:rsidRDefault="008D016E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8D016E" w:rsidRPr="0072523E" w:rsidRDefault="008D016E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8D016E" w:rsidRPr="0072523E" w:rsidRDefault="008D016E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72523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DB2F9D" w:rsidRPr="0072523E" w:rsidTr="008D016E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Pr="0072523E" w:rsidRDefault="0076553A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72523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72523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DB2F9D" w:rsidRPr="0072523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DB2F9D" w:rsidRPr="0072523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DB2F9D" w:rsidRPr="0072523E" w:rsidTr="008D016E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Pr="0072523E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2523E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2F9D" w:rsidRPr="0072523E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2523E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FC04AE" w:rsidRDefault="00DB2F9D" w:rsidP="00DB2F9D">
      <w:pPr>
        <w:pageBreakBefore/>
        <w:widowControl w:val="0"/>
        <w:spacing w:line="235" w:lineRule="auto"/>
        <w:ind w:right="111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04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2"/>
        <w:gridCol w:w="982"/>
        <w:gridCol w:w="1062"/>
        <w:gridCol w:w="898"/>
        <w:gridCol w:w="1074"/>
        <w:gridCol w:w="959"/>
        <w:gridCol w:w="972"/>
        <w:gridCol w:w="838"/>
        <w:gridCol w:w="465"/>
        <w:gridCol w:w="888"/>
        <w:gridCol w:w="879"/>
        <w:gridCol w:w="933"/>
        <w:gridCol w:w="803"/>
        <w:gridCol w:w="828"/>
        <w:gridCol w:w="841"/>
        <w:gridCol w:w="495"/>
        <w:gridCol w:w="646"/>
      </w:tblGrid>
      <w:tr w:rsidR="00FC04AE" w:rsidRPr="0072523E" w:rsidTr="00A43AC8"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Уникальный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номер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реестровой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записи</w:t>
            </w:r>
          </w:p>
        </w:tc>
        <w:tc>
          <w:tcPr>
            <w:tcW w:w="2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Допустимые (возможные) отклонения</w:t>
            </w:r>
            <w:r w:rsidRPr="0072523E">
              <w:rPr>
                <w:color w:val="000000" w:themeColor="text1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FC04AE" w:rsidRPr="0072523E" w:rsidTr="00A43AC8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наименова-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ниепоказателя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80D34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2021</w:t>
            </w:r>
            <w:r w:rsidR="00FC04AE" w:rsidRPr="0072523E">
              <w:rPr>
                <w:bCs/>
                <w:color w:val="000000" w:themeColor="text1"/>
                <w:sz w:val="18"/>
                <w:szCs w:val="18"/>
              </w:rPr>
              <w:t xml:space="preserve"> год (очеред-нойфинансо-вый год)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80D34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2022</w:t>
            </w:r>
            <w:r w:rsidR="00FC04AE" w:rsidRPr="0072523E">
              <w:rPr>
                <w:bCs/>
                <w:color w:val="000000" w:themeColor="text1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80D34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2023</w:t>
            </w:r>
            <w:r w:rsidR="00FC04AE" w:rsidRPr="0072523E">
              <w:rPr>
                <w:bCs/>
                <w:color w:val="000000" w:themeColor="text1"/>
                <w:sz w:val="18"/>
                <w:szCs w:val="18"/>
              </w:rPr>
              <w:t xml:space="preserve"> год (2-й год плано-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вого периода)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80D34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2021</w:t>
            </w:r>
            <w:r w:rsidR="00FC04AE" w:rsidRPr="0072523E">
              <w:rPr>
                <w:bCs/>
                <w:color w:val="000000" w:themeColor="text1"/>
                <w:sz w:val="18"/>
                <w:szCs w:val="18"/>
              </w:rPr>
              <w:t>год (очередной финансо-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80D34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2022</w:t>
            </w:r>
            <w:r w:rsidR="00FC04AE" w:rsidRPr="0072523E">
              <w:rPr>
                <w:bCs/>
                <w:color w:val="000000" w:themeColor="text1"/>
                <w:sz w:val="18"/>
                <w:szCs w:val="18"/>
              </w:rPr>
              <w:t>год (1-й год плано-вого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80D34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2023</w:t>
            </w:r>
            <w:r w:rsidR="00FC04AE" w:rsidRPr="0072523E">
              <w:rPr>
                <w:bCs/>
                <w:color w:val="000000" w:themeColor="text1"/>
                <w:sz w:val="18"/>
                <w:szCs w:val="18"/>
              </w:rPr>
              <w:t>год (2-й год плано-вого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В процентах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в абсолютных показателях</w:t>
            </w:r>
          </w:p>
        </w:tc>
      </w:tr>
      <w:tr w:rsidR="00FC04AE" w:rsidRPr="0072523E" w:rsidTr="00A43AC8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код</w:t>
            </w: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</w:tr>
      <w:tr w:rsidR="00FC04AE" w:rsidRPr="0072523E" w:rsidTr="00A43AC8"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17</w:t>
            </w:r>
          </w:p>
        </w:tc>
      </w:tr>
      <w:tr w:rsidR="00A43AC8" w:rsidRPr="0072523E" w:rsidTr="00AF1D95">
        <w:trPr>
          <w:trHeight w:val="157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0D34" w:rsidRPr="00F80D34" w:rsidRDefault="00F80D34" w:rsidP="00F80D34">
            <w:pPr>
              <w:rPr>
                <w:sz w:val="20"/>
              </w:rPr>
            </w:pPr>
            <w:r w:rsidRPr="00F80D34">
              <w:rPr>
                <w:sz w:val="20"/>
              </w:rPr>
              <w:t>804200О.99.0.ББ52АЖ72000</w:t>
            </w:r>
          </w:p>
          <w:p w:rsidR="00A43AC8" w:rsidRPr="0072523E" w:rsidRDefault="00A43AC8" w:rsidP="00FC04AE">
            <w:pPr>
              <w:keepNext/>
              <w:spacing w:before="240" w:after="60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3AC8" w:rsidRPr="0072523E" w:rsidRDefault="00A43AC8" w:rsidP="00FC04AE">
            <w:pPr>
              <w:keepNext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3AC8" w:rsidRPr="0072523E" w:rsidRDefault="00F172C9" w:rsidP="00FC04AE">
            <w:pPr>
              <w:widowControl w:val="0"/>
              <w:spacing w:line="235" w:lineRule="auto"/>
              <w:jc w:val="center"/>
              <w:rPr>
                <w:color w:val="FF0000"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техническая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В общеобразовательном учреждении</w:t>
            </w:r>
          </w:p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Очная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не указано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F80D34" w:rsidP="0067596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F80D34" w:rsidP="0067596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F80D34" w:rsidP="0067596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F80D34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</w:t>
            </w:r>
          </w:p>
        </w:tc>
      </w:tr>
    </w:tbl>
    <w:p w:rsidR="00DB2F9D" w:rsidRPr="003F7246" w:rsidRDefault="003F7246" w:rsidP="003F724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4.</w:t>
      </w:r>
      <w:r w:rsidR="00DB2F9D" w:rsidRPr="003F7246">
        <w:rPr>
          <w:bCs/>
          <w:color w:val="000000"/>
          <w:sz w:val="24"/>
          <w:szCs w:val="24"/>
          <w:shd w:val="clear" w:color="auto" w:fill="FFFFFF"/>
        </w:rPr>
        <w:t>Нормативные правовые акты, устанавливающие размер платы (цену, тариф) либо порядок ее установления.</w:t>
      </w: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DB2F9D" w:rsidRPr="00587874" w:rsidTr="00472F87">
        <w:tc>
          <w:tcPr>
            <w:tcW w:w="15173" w:type="dxa"/>
            <w:gridSpan w:val="5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017F20" w:rsidRPr="001E7744" w:rsidRDefault="00DB2F9D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порядок оказания </w:t>
      </w:r>
      <w:r w:rsidR="00017F20">
        <w:rPr>
          <w:color w:val="000000"/>
          <w:sz w:val="24"/>
          <w:szCs w:val="24"/>
          <w:shd w:val="clear" w:color="auto" w:fill="FFFFFF"/>
        </w:rPr>
        <w:t>муниципальной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 w:rsidR="00017F20">
        <w:rPr>
          <w:color w:val="000000"/>
          <w:sz w:val="24"/>
          <w:szCs w:val="24"/>
          <w:shd w:val="clear" w:color="auto" w:fill="FFFFFF"/>
        </w:rPr>
        <w:t>и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 w:rsidR="00017F20">
        <w:rPr>
          <w:b/>
          <w:color w:val="000000"/>
          <w:sz w:val="24"/>
          <w:szCs w:val="24"/>
          <w:shd w:val="clear" w:color="auto" w:fill="FFFFFF"/>
        </w:rPr>
        <w:t>______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017F20" w:rsidRPr="00017F20" w:rsidRDefault="00017F20" w:rsidP="00017F20">
      <w:pPr>
        <w:rPr>
          <w:rStyle w:val="docaccesstitle1"/>
          <w:rFonts w:eastAsiaTheme="minorEastAsia"/>
          <w:sz w:val="24"/>
          <w:szCs w:val="24"/>
          <w:u w:val="single"/>
          <w:lang w:eastAsia="ru-RU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017F20">
        <w:rPr>
          <w:rFonts w:eastAsiaTheme="minorEastAsia"/>
          <w:sz w:val="24"/>
          <w:szCs w:val="24"/>
          <w:lang w:eastAsia="ru-RU"/>
        </w:rPr>
        <w:t xml:space="preserve"> Указ президента Российской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Федерации от 25.03.2020№ 206 «Об объявлении в Российской Федерации нерабочих дней» </w:t>
      </w:r>
      <w:r w:rsidRPr="00017F20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017F20">
        <w:rPr>
          <w:color w:val="000000"/>
          <w:sz w:val="24"/>
          <w:szCs w:val="24"/>
          <w:u w:val="single"/>
        </w:rPr>
        <w:t>в Ростовской области</w:t>
      </w:r>
      <w:r w:rsidRPr="00017F20">
        <w:rPr>
          <w:sz w:val="24"/>
          <w:szCs w:val="24"/>
          <w:u w:val="single"/>
        </w:rPr>
        <w:t>»;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с распространением новой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lastRenderedPageBreak/>
        <w:t>коронавирусной инфекции (</w:t>
      </w:r>
      <w:r w:rsidRPr="00017F20">
        <w:rPr>
          <w:rFonts w:eastAsiaTheme="minorEastAsia"/>
          <w:sz w:val="24"/>
          <w:szCs w:val="24"/>
          <w:u w:val="single"/>
          <w:lang w:val="en-US" w:eastAsia="ru-RU"/>
        </w:rPr>
        <w:t>COVID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-19)» </w:t>
      </w:r>
      <w:r w:rsidRPr="00017F20">
        <w:rPr>
          <w:bCs/>
          <w:sz w:val="24"/>
          <w:szCs w:val="24"/>
          <w:u w:val="single"/>
        </w:rPr>
        <w:t xml:space="preserve">Постановление </w:t>
      </w:r>
      <w:r w:rsidRPr="00017F20">
        <w:rPr>
          <w:sz w:val="24"/>
          <w:szCs w:val="24"/>
          <w:u w:val="single"/>
        </w:rPr>
        <w:t>Администрации города Ростова-на-Дону</w:t>
      </w:r>
      <w:r w:rsidRPr="00017F20">
        <w:rPr>
          <w:bCs/>
          <w:sz w:val="24"/>
          <w:szCs w:val="24"/>
          <w:u w:val="single"/>
        </w:rPr>
        <w:t xml:space="preserve"> от </w:t>
      </w:r>
      <w:r w:rsidRPr="00017F20">
        <w:rPr>
          <w:sz w:val="24"/>
          <w:szCs w:val="24"/>
          <w:u w:val="single"/>
        </w:rPr>
        <w:t xml:space="preserve">29.12.2015 </w:t>
      </w:r>
      <w:r w:rsidRPr="00017F20">
        <w:rPr>
          <w:bCs/>
          <w:sz w:val="24"/>
          <w:szCs w:val="24"/>
          <w:u w:val="single"/>
        </w:rPr>
        <w:t xml:space="preserve">№ </w:t>
      </w:r>
      <w:r w:rsidRPr="00017F20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17F20" w:rsidRPr="00017F20" w:rsidRDefault="00017F20" w:rsidP="00017F20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  <w:r w:rsidRPr="00017F20">
        <w:rPr>
          <w:color w:val="000000"/>
          <w:sz w:val="20"/>
          <w:u w:val="single"/>
          <w:shd w:val="clear" w:color="auto" w:fill="FFFFFF"/>
        </w:rPr>
        <w:t>(наименование, номер и дата нормативного правового акта)</w:t>
      </w:r>
    </w:p>
    <w:p w:rsidR="00DB2F9D" w:rsidRDefault="00DB2F9D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Pr="00A93419" w:rsidRDefault="00DB2F9D" w:rsidP="00DB2F9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DB2F9D" w:rsidRPr="00587874" w:rsidTr="00472F87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64100D" w:rsidP="0072523E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4100D">
        <w:rPr>
          <w:bCs/>
          <w:noProof/>
          <w:sz w:val="24"/>
          <w:szCs w:val="24"/>
          <w:lang w:eastAsia="ru-RU"/>
        </w:rPr>
        <w:lastRenderedPageBreak/>
        <w:pict>
          <v:shape id="_x0000_s1036" type="#_x0000_t202" style="position:absolute;margin-left:611.8pt;margin-top:6.9pt;width:149.75pt;height:90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CSKSYSKAgAAFwUAAA4AAAAAAAAAAAAAAAAALgIAAGRycy9lMm9Eb2MueG1sUEsBAi0AFAAG&#10;AAgAAAAhAMXIEvzeAAAADAEAAA8AAAAAAAAAAAAAAAAA5AQAAGRycy9kb3ducmV2LnhtbFBLBQYA&#10;AAAABAAEAPMAAADvBQAAAAA=&#10;" stroked="f">
            <v:textbox>
              <w:txbxContent>
                <w:tbl>
                  <w:tblPr>
                    <w:tblW w:w="294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275"/>
                  </w:tblGrid>
                  <w:tr w:rsidR="00DC6927" w:rsidRPr="009D7718" w:rsidTr="00F172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C6927" w:rsidRPr="009D7718" w:rsidRDefault="00DC6927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C6927" w:rsidRPr="009D7718" w:rsidRDefault="00DC6927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8D016E" w:rsidRDefault="00DC6927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>42.Г42.0</w:t>
                        </w:r>
                      </w:p>
                    </w:tc>
                  </w:tr>
                </w:tbl>
                <w:p w:rsidR="00DC6927" w:rsidRPr="009D7718" w:rsidRDefault="00DC6927" w:rsidP="00F172C9"/>
              </w:txbxContent>
            </v:textbox>
          </v:shape>
        </w:pict>
      </w:r>
    </w:p>
    <w:p w:rsidR="00F172C9" w:rsidRPr="001E7744" w:rsidRDefault="0072523E" w:rsidP="00F172C9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F80D34">
        <w:rPr>
          <w:bCs/>
          <w:color w:val="000000"/>
          <w:sz w:val="24"/>
          <w:szCs w:val="24"/>
          <w:shd w:val="clear" w:color="auto" w:fill="FFFFFF"/>
        </w:rPr>
        <w:t>12</w:t>
      </w:r>
    </w:p>
    <w:p w:rsidR="00F172C9" w:rsidRPr="00141DA8" w:rsidRDefault="00F172C9" w:rsidP="00F172C9">
      <w:pPr>
        <w:keepNext/>
        <w:outlineLvl w:val="3"/>
        <w:rPr>
          <w:sz w:val="24"/>
          <w:szCs w:val="24"/>
        </w:rPr>
      </w:pPr>
    </w:p>
    <w:p w:rsidR="00F172C9" w:rsidRPr="00716CBC" w:rsidRDefault="00F172C9" w:rsidP="00F172C9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F172C9" w:rsidRDefault="00F172C9" w:rsidP="00F172C9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F172C9" w:rsidRPr="00430789" w:rsidRDefault="00591D6E" w:rsidP="00591D6E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F172C9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172C9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F172C9" w:rsidRPr="001E7744" w:rsidRDefault="00F172C9" w:rsidP="00F172C9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F172C9" w:rsidRDefault="00F172C9" w:rsidP="00F172C9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72C9" w:rsidRPr="00A93419" w:rsidRDefault="00F172C9" w:rsidP="00F172C9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F172C9" w:rsidRPr="00430789" w:rsidTr="00F91701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F172C9" w:rsidRPr="00430789" w:rsidTr="00F91701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F172C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F172C9" w:rsidRPr="0000327D" w:rsidRDefault="00F80D34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F172C9"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F172C9" w:rsidRPr="0000327D" w:rsidRDefault="00F80D34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="00F172C9"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F172C9" w:rsidRPr="0000327D" w:rsidRDefault="00F80D34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2023 </w:t>
            </w:r>
            <w:r w:rsidR="00F172C9" w:rsidRPr="0000327D">
              <w:rPr>
                <w:color w:val="000000"/>
                <w:sz w:val="20"/>
              </w:rPr>
              <w:t xml:space="preserve">год </w:t>
            </w:r>
          </w:p>
          <w:p w:rsidR="00F172C9" w:rsidRPr="0000327D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F172C9" w:rsidRPr="0052745E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F172C9" w:rsidRPr="0052745E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F172C9" w:rsidRPr="00430789" w:rsidTr="00F91701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F172C9" w:rsidRPr="00430789" w:rsidTr="00F91701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F172C9" w:rsidRPr="00C720C9" w:rsidTr="00F9170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F80D34" w:rsidRPr="00F80D34" w:rsidRDefault="00F80D34" w:rsidP="00F80D34">
            <w:pPr>
              <w:rPr>
                <w:sz w:val="20"/>
              </w:rPr>
            </w:pPr>
            <w:r w:rsidRPr="00F80D34">
              <w:rPr>
                <w:sz w:val="20"/>
              </w:rPr>
              <w:t>804200О.99.0.ББ52АЗ44000</w:t>
            </w:r>
          </w:p>
          <w:p w:rsidR="00F172C9" w:rsidRPr="00837365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F172C9" w:rsidRPr="008D016E" w:rsidRDefault="00F172C9" w:rsidP="00F91701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образовательных общеразвивающих программ </w:t>
            </w:r>
          </w:p>
          <w:p w:rsidR="00F172C9" w:rsidRPr="00F9217B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F172C9" w:rsidRPr="00837365" w:rsidRDefault="00F172C9" w:rsidP="00F172C9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0"/>
              </w:rPr>
              <w:t>художественная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F172C9" w:rsidRPr="00F9217B" w:rsidRDefault="00F172C9" w:rsidP="00F9170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F172C9" w:rsidRDefault="00F172C9" w:rsidP="00F9170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общеобразовательном учреждении</w:t>
            </w:r>
          </w:p>
          <w:p w:rsidR="00F172C9" w:rsidRDefault="00F172C9" w:rsidP="00F9170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F172C9" w:rsidRPr="008D016E" w:rsidRDefault="00F172C9" w:rsidP="00F917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F172C9" w:rsidRPr="008D016E" w:rsidRDefault="00F172C9" w:rsidP="00F91701">
            <w:pPr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F172C9" w:rsidRDefault="00F172C9" w:rsidP="00F9170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F172C9" w:rsidRDefault="00F172C9" w:rsidP="00F9170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172C9" w:rsidRDefault="00F172C9" w:rsidP="00F9170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172C9" w:rsidRPr="00C720C9" w:rsidRDefault="00F172C9" w:rsidP="00F9170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F172C9" w:rsidRPr="00CC3F39" w:rsidRDefault="00F172C9" w:rsidP="00F9170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F172C9" w:rsidRPr="005B7487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172C9" w:rsidRPr="00C720C9" w:rsidTr="00F9170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172C9" w:rsidRPr="004E0763" w:rsidRDefault="00F172C9" w:rsidP="00F9170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F172C9" w:rsidRPr="00592E17" w:rsidRDefault="00F172C9" w:rsidP="00F9170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592E17" w:rsidRDefault="00F172C9" w:rsidP="00F9170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F172C9" w:rsidRPr="003D1E85" w:rsidRDefault="00F172C9" w:rsidP="00F9170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F172C9" w:rsidRPr="00CC3F39" w:rsidRDefault="00F172C9" w:rsidP="00F9170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172C9" w:rsidRPr="005B7487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172C9" w:rsidRPr="00C9770A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770A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F172C9" w:rsidRPr="00C9770A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770A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F172C9" w:rsidRPr="00C9770A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770A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172C9" w:rsidRPr="00C720C9" w:rsidTr="00F9170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F172C9" w:rsidRDefault="00F172C9" w:rsidP="00F9170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F172C9" w:rsidRDefault="00F172C9" w:rsidP="00F9170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F172C9" w:rsidRPr="00CC3F3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F172C9" w:rsidRDefault="00F172C9" w:rsidP="00F172C9">
      <w:pPr>
        <w:pageBreakBefore/>
        <w:widowControl w:val="0"/>
        <w:spacing w:line="235" w:lineRule="auto"/>
        <w:ind w:right="111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04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2"/>
        <w:gridCol w:w="982"/>
        <w:gridCol w:w="1062"/>
        <w:gridCol w:w="898"/>
        <w:gridCol w:w="1074"/>
        <w:gridCol w:w="959"/>
        <w:gridCol w:w="972"/>
        <w:gridCol w:w="838"/>
        <w:gridCol w:w="465"/>
        <w:gridCol w:w="888"/>
        <w:gridCol w:w="879"/>
        <w:gridCol w:w="933"/>
        <w:gridCol w:w="803"/>
        <w:gridCol w:w="828"/>
        <w:gridCol w:w="841"/>
        <w:gridCol w:w="495"/>
        <w:gridCol w:w="646"/>
      </w:tblGrid>
      <w:tr w:rsidR="00F172C9" w:rsidRPr="00627615" w:rsidTr="00F91701"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Уникальный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номер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реестровой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записи</w:t>
            </w:r>
          </w:p>
        </w:tc>
        <w:tc>
          <w:tcPr>
            <w:tcW w:w="2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color w:val="000000" w:themeColor="text1"/>
                <w:sz w:val="18"/>
                <w:szCs w:val="18"/>
              </w:rPr>
              <w:t>Допустимые (возможные) отклонения</w:t>
            </w:r>
            <w:r w:rsidRPr="00627615">
              <w:rPr>
                <w:color w:val="000000" w:themeColor="text1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F172C9" w:rsidRPr="00627615" w:rsidTr="00F91701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наименова-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ниепоказателя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80D34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2021</w:t>
            </w:r>
            <w:r w:rsidR="00F172C9" w:rsidRPr="00627615">
              <w:rPr>
                <w:bCs/>
                <w:color w:val="000000" w:themeColor="text1"/>
                <w:sz w:val="18"/>
                <w:szCs w:val="18"/>
              </w:rPr>
              <w:t xml:space="preserve"> год (очеред-нойфинансо-вый год)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80D34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2022</w:t>
            </w:r>
            <w:r w:rsidR="00F172C9" w:rsidRPr="00627615">
              <w:rPr>
                <w:bCs/>
                <w:color w:val="000000" w:themeColor="text1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80D34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2023</w:t>
            </w:r>
            <w:r w:rsidR="00F172C9" w:rsidRPr="00627615">
              <w:rPr>
                <w:bCs/>
                <w:color w:val="000000" w:themeColor="text1"/>
                <w:sz w:val="18"/>
                <w:szCs w:val="18"/>
              </w:rPr>
              <w:t xml:space="preserve"> год (2-й год плано-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вого периода)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80D34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2021 </w:t>
            </w:r>
            <w:r w:rsidR="00F172C9" w:rsidRPr="00627615">
              <w:rPr>
                <w:bCs/>
                <w:color w:val="000000" w:themeColor="text1"/>
                <w:sz w:val="18"/>
                <w:szCs w:val="18"/>
              </w:rPr>
              <w:t>год (очередной финансо-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80D34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2022 </w:t>
            </w:r>
            <w:r w:rsidR="00F172C9" w:rsidRPr="00627615">
              <w:rPr>
                <w:bCs/>
                <w:color w:val="000000" w:themeColor="text1"/>
                <w:sz w:val="18"/>
                <w:szCs w:val="18"/>
              </w:rPr>
              <w:t>год (1-й год плано-вого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80D34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2023 </w:t>
            </w:r>
            <w:r w:rsidR="00F172C9" w:rsidRPr="00627615">
              <w:rPr>
                <w:bCs/>
                <w:color w:val="000000" w:themeColor="text1"/>
                <w:sz w:val="18"/>
                <w:szCs w:val="18"/>
              </w:rPr>
              <w:t>год (2-й год плано-вого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color w:val="000000" w:themeColor="text1"/>
                <w:sz w:val="18"/>
                <w:szCs w:val="18"/>
              </w:rPr>
              <w:t>В процентах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color w:val="000000" w:themeColor="text1"/>
                <w:sz w:val="18"/>
                <w:szCs w:val="18"/>
              </w:rPr>
              <w:t>в абсолютных показателях</w:t>
            </w:r>
          </w:p>
        </w:tc>
      </w:tr>
      <w:tr w:rsidR="00F172C9" w:rsidRPr="00627615" w:rsidTr="00F91701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код</w:t>
            </w: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</w:tr>
      <w:tr w:rsidR="00F172C9" w:rsidRPr="00627615" w:rsidTr="00F91701"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17</w:t>
            </w:r>
          </w:p>
        </w:tc>
      </w:tr>
      <w:tr w:rsidR="00591D6E" w:rsidRPr="00627615" w:rsidTr="000D5561">
        <w:trPr>
          <w:trHeight w:val="157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0D34" w:rsidRPr="00F80D34" w:rsidRDefault="00F80D34" w:rsidP="00F80D34">
            <w:pPr>
              <w:rPr>
                <w:sz w:val="20"/>
              </w:rPr>
            </w:pPr>
            <w:r w:rsidRPr="00F80D34">
              <w:rPr>
                <w:sz w:val="20"/>
              </w:rPr>
              <w:t>804200О.99.0.ББ52АЗ44000</w:t>
            </w:r>
          </w:p>
          <w:p w:rsidR="00591D6E" w:rsidRPr="00627615" w:rsidRDefault="00591D6E" w:rsidP="000D5561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627615" w:rsidRDefault="00591D6E" w:rsidP="000D5561">
            <w:pPr>
              <w:keepNext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 xml:space="preserve">Реализация дополнительных образовательных общеразвивающих программ </w:t>
            </w:r>
          </w:p>
          <w:p w:rsidR="00591D6E" w:rsidRPr="00627615" w:rsidRDefault="00591D6E" w:rsidP="000D556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627615" w:rsidRDefault="00591D6E" w:rsidP="000D556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0D556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0D556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В общеобразовательном учреждении</w:t>
            </w:r>
          </w:p>
          <w:p w:rsidR="00591D6E" w:rsidRPr="00627615" w:rsidRDefault="00591D6E" w:rsidP="000D556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591D6E" w:rsidRPr="00627615" w:rsidRDefault="00591D6E" w:rsidP="000D5561">
            <w:pPr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Очная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627615" w:rsidRDefault="00591D6E" w:rsidP="000D5561">
            <w:pPr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не указано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F80D34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F80D34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F80D34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F80D34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280</w:t>
            </w:r>
          </w:p>
        </w:tc>
      </w:tr>
    </w:tbl>
    <w:p w:rsidR="00F172C9" w:rsidRPr="003F7246" w:rsidRDefault="00F172C9" w:rsidP="00F172C9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4.</w:t>
      </w:r>
      <w:r w:rsidRPr="003F7246">
        <w:rPr>
          <w:bCs/>
          <w:color w:val="000000"/>
          <w:sz w:val="24"/>
          <w:szCs w:val="24"/>
          <w:shd w:val="clear" w:color="auto" w:fill="FFFFFF"/>
        </w:rPr>
        <w:t>Нормативные правовые акты, устанавливающие размер платы (цену, тариф) либо порядок ее установления.</w:t>
      </w:r>
    </w:p>
    <w:p w:rsidR="00F172C9" w:rsidRPr="00A93419" w:rsidRDefault="00F172C9" w:rsidP="00F172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F172C9" w:rsidRPr="00587874" w:rsidTr="00F91701">
        <w:tc>
          <w:tcPr>
            <w:tcW w:w="15173" w:type="dxa"/>
            <w:gridSpan w:val="5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F172C9" w:rsidRPr="00B14F7E" w:rsidRDefault="00F172C9" w:rsidP="00F172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F172C9" w:rsidRPr="00B14F7E" w:rsidRDefault="00F172C9" w:rsidP="00F172C9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017F20" w:rsidRPr="001E7744" w:rsidRDefault="00F172C9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порядок оказания </w:t>
      </w:r>
      <w:r w:rsidR="00017F20">
        <w:rPr>
          <w:color w:val="000000"/>
          <w:sz w:val="24"/>
          <w:szCs w:val="24"/>
          <w:shd w:val="clear" w:color="auto" w:fill="FFFFFF"/>
        </w:rPr>
        <w:t>муниципальной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 w:rsidR="00017F20">
        <w:rPr>
          <w:color w:val="000000"/>
          <w:sz w:val="24"/>
          <w:szCs w:val="24"/>
          <w:shd w:val="clear" w:color="auto" w:fill="FFFFFF"/>
        </w:rPr>
        <w:t>и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 w:rsidR="00017F20">
        <w:rPr>
          <w:b/>
          <w:color w:val="000000"/>
          <w:sz w:val="24"/>
          <w:szCs w:val="24"/>
          <w:shd w:val="clear" w:color="auto" w:fill="FFFFFF"/>
        </w:rPr>
        <w:t>______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017F20" w:rsidRPr="00017F20" w:rsidRDefault="00017F20" w:rsidP="00017F20">
      <w:pPr>
        <w:rPr>
          <w:rStyle w:val="docaccesstitle1"/>
          <w:rFonts w:eastAsiaTheme="minorEastAsia"/>
          <w:sz w:val="24"/>
          <w:szCs w:val="24"/>
          <w:u w:val="single"/>
          <w:lang w:eastAsia="ru-RU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017F20">
        <w:rPr>
          <w:rFonts w:eastAsiaTheme="minorEastAsia"/>
          <w:sz w:val="24"/>
          <w:szCs w:val="24"/>
          <w:lang w:eastAsia="ru-RU"/>
        </w:rPr>
        <w:t xml:space="preserve"> Указ президента Российской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Федерации от 25.03.2020№ 206 «Об объявлении в Российской Федерации нерабочих дней» </w:t>
      </w:r>
      <w:r w:rsidRPr="00017F20">
        <w:rPr>
          <w:sz w:val="24"/>
          <w:szCs w:val="24"/>
          <w:u w:val="single"/>
        </w:rPr>
        <w:t xml:space="preserve">Областной закон  № 26-ЗС от 14.11.2013 «Об </w:t>
      </w:r>
      <w:r w:rsidRPr="00017F20">
        <w:rPr>
          <w:sz w:val="24"/>
          <w:szCs w:val="24"/>
          <w:u w:val="single"/>
        </w:rPr>
        <w:lastRenderedPageBreak/>
        <w:t xml:space="preserve">образовании </w:t>
      </w:r>
      <w:r w:rsidRPr="00017F20">
        <w:rPr>
          <w:color w:val="000000"/>
          <w:sz w:val="24"/>
          <w:szCs w:val="24"/>
          <w:u w:val="single"/>
        </w:rPr>
        <w:t>в Ростовской области</w:t>
      </w:r>
      <w:r w:rsidRPr="00017F20">
        <w:rPr>
          <w:sz w:val="24"/>
          <w:szCs w:val="24"/>
          <w:u w:val="single"/>
        </w:rPr>
        <w:t>»;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>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с распространением новой коронавирусной инфекции (</w:t>
      </w:r>
      <w:r w:rsidRPr="00017F20">
        <w:rPr>
          <w:rFonts w:eastAsiaTheme="minorEastAsia"/>
          <w:sz w:val="24"/>
          <w:szCs w:val="24"/>
          <w:u w:val="single"/>
          <w:lang w:val="en-US" w:eastAsia="ru-RU"/>
        </w:rPr>
        <w:t>COVID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-19)» </w:t>
      </w:r>
      <w:r w:rsidRPr="00017F20">
        <w:rPr>
          <w:bCs/>
          <w:sz w:val="24"/>
          <w:szCs w:val="24"/>
          <w:u w:val="single"/>
        </w:rPr>
        <w:t xml:space="preserve">Постановление </w:t>
      </w:r>
      <w:r w:rsidRPr="00017F20">
        <w:rPr>
          <w:sz w:val="24"/>
          <w:szCs w:val="24"/>
          <w:u w:val="single"/>
        </w:rPr>
        <w:t>Администрации города Ростова-на-Дону</w:t>
      </w:r>
      <w:r w:rsidRPr="00017F20">
        <w:rPr>
          <w:bCs/>
          <w:sz w:val="24"/>
          <w:szCs w:val="24"/>
          <w:u w:val="single"/>
        </w:rPr>
        <w:t xml:space="preserve"> от </w:t>
      </w:r>
      <w:r w:rsidRPr="00017F20">
        <w:rPr>
          <w:sz w:val="24"/>
          <w:szCs w:val="24"/>
          <w:u w:val="single"/>
        </w:rPr>
        <w:t xml:space="preserve">29.12.2015 </w:t>
      </w:r>
      <w:r w:rsidRPr="00017F20">
        <w:rPr>
          <w:bCs/>
          <w:sz w:val="24"/>
          <w:szCs w:val="24"/>
          <w:u w:val="single"/>
        </w:rPr>
        <w:t xml:space="preserve">№ </w:t>
      </w:r>
      <w:r w:rsidRPr="00017F20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17F20" w:rsidRDefault="00017F20" w:rsidP="00017F20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  <w:r w:rsidRPr="00017F20">
        <w:rPr>
          <w:color w:val="000000"/>
          <w:sz w:val="20"/>
          <w:u w:val="single"/>
          <w:shd w:val="clear" w:color="auto" w:fill="FFFFFF"/>
        </w:rPr>
        <w:t>(наименование, номер и дата нормативного правового акта)</w:t>
      </w:r>
    </w:p>
    <w:p w:rsidR="00017F20" w:rsidRPr="00017F20" w:rsidRDefault="00017F20" w:rsidP="00017F20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</w:p>
    <w:p w:rsidR="00F172C9" w:rsidRDefault="00F172C9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F172C9" w:rsidRPr="00A93419" w:rsidRDefault="00F172C9" w:rsidP="00F172C9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F172C9" w:rsidRPr="00587874" w:rsidTr="00F9170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72523E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80D34" w:rsidRDefault="00F80D34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80D34" w:rsidRDefault="00F80D34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80D34" w:rsidRDefault="00F80D34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A705E" w:rsidRDefault="008A705E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D37182" w:rsidRDefault="00D37182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64100D" w:rsidP="00133F87">
      <w:pPr>
        <w:suppressAutoHyphens w:val="0"/>
        <w:jc w:val="center"/>
        <w:rPr>
          <w:b/>
          <w:bCs/>
          <w:sz w:val="22"/>
          <w:szCs w:val="22"/>
        </w:rPr>
      </w:pPr>
      <w:r w:rsidRPr="0064100D">
        <w:rPr>
          <w:bCs/>
          <w:noProof/>
          <w:sz w:val="22"/>
          <w:szCs w:val="22"/>
          <w:lang w:eastAsia="ru-RU"/>
        </w:rPr>
        <w:lastRenderedPageBreak/>
        <w:pict>
          <v:shape id="Text Box 3" o:spid="_x0000_s1034" type="#_x0000_t202" style="position:absolute;left:0;text-align:left;margin-left:595.65pt;margin-top:3.9pt;width:165pt;height:100.2pt;z-index:2516490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QQ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n6os&#10;L9LrvJqtzhfzWbEqylk1TxezNKuuq/O0qIrb1bcQYFbUnWCMqzuh+EGDWfF3HO+7YVJPVCEaGlyV&#10;eTlx9Mck0/j9LsleeGhJKfoGL45OpA7MvlYM0ia1J0JO8+Tn8GOVoQaHf6xK1EGgfhKBH9djVNzi&#10;IK+1Zo8gDKuBNqAYnhOYdNp+xWiA1myw+7IllmMk3yoQV5UVQD7ycVGU8xwW9tSyPrUQRQGqwR6j&#10;aXrjp/7fGis2Hdw0yVnpKxBkK6JUgnKnqPYyhvaLOe2fitDfp+vo9eNBW34H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M7JQQ&#10;hgIAABgFAAAOAAAAAAAAAAAAAAAAAC4CAABkcnMvZTJvRG9jLnhtbFBLAQItABQABgAIAAAAIQDR&#10;3Wqu2gAAAAYBAAAPAAAAAAAAAAAAAAAAAOAEAABkcnMvZG93bnJldi54bWxQSwUGAAAAAAQABADz&#10;AAAA5wUAAAAA&#10;" stroked="f">
            <v:textbox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09"/>
                    <w:gridCol w:w="1276"/>
                  </w:tblGrid>
                  <w:tr w:rsidR="00DC6927" w:rsidRPr="001B2409" w:rsidTr="00F127BC">
                    <w:trPr>
                      <w:trHeight w:val="118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C6927" w:rsidRPr="001B2409" w:rsidRDefault="00DC6927" w:rsidP="00F127BC">
                        <w:pPr>
                          <w:pStyle w:val="4"/>
                          <w:spacing w:before="0" w:after="0"/>
                          <w:ind w:left="142" w:firstLine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</w:t>
                        </w:r>
                        <w:r>
                          <w:rPr>
                            <w:rStyle w:val="CharStyle9Exact"/>
                            <w:sz w:val="24"/>
                            <w:szCs w:val="24"/>
                          </w:rPr>
                          <w:br/>
                        </w: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по базовому </w:t>
                        </w:r>
                      </w:p>
                      <w:p w:rsidR="00DC6927" w:rsidRPr="001B2409" w:rsidRDefault="00DC6927" w:rsidP="00F127BC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(отраслевому)</w:t>
                        </w:r>
                      </w:p>
                      <w:p w:rsidR="00DC6927" w:rsidRPr="001B2409" w:rsidRDefault="00DC6927" w:rsidP="00F127BC">
                        <w:pPr>
                          <w:pStyle w:val="4"/>
                          <w:spacing w:before="0" w:after="0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C6927" w:rsidRPr="001B2409" w:rsidRDefault="00DC6927" w:rsidP="00F127B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</w:tc>
                  </w:tr>
                </w:tbl>
                <w:p w:rsidR="00DC6927" w:rsidRPr="001B2409" w:rsidRDefault="00DC6927" w:rsidP="00F127BC"/>
                <w:p w:rsidR="00DC6927" w:rsidRDefault="00DC6927" w:rsidP="00F127BC"/>
              </w:txbxContent>
            </v:textbox>
            <w10:wrap anchorx="margin"/>
          </v:shape>
        </w:pict>
      </w:r>
      <w:r w:rsidR="00F127BC"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="00F127BC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F127B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F127B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F127BC" w:rsidRPr="00C04A5D" w:rsidRDefault="00123B60" w:rsidP="004A40DA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123B60" w:rsidRPr="00C04A5D" w:rsidRDefault="00123B60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отчетововыполнении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C04A5D" w:rsidRDefault="004A0FED" w:rsidP="00F127BC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______________________________________________________________________________________</w:t>
      </w:r>
    </w:p>
    <w:p w:rsidR="00F127BC" w:rsidRPr="00C04A5D" w:rsidRDefault="00F127BC" w:rsidP="00F127BC">
      <w:pPr>
        <w:widowControl w:val="0"/>
        <w:rPr>
          <w:sz w:val="24"/>
          <w:szCs w:val="24"/>
        </w:rPr>
      </w:pPr>
    </w:p>
    <w:p w:rsidR="007972CD" w:rsidRDefault="00D37036" w:rsidP="00805FC2">
      <w:pPr>
        <w:widowControl w:val="0"/>
        <w:ind w:left="-142"/>
        <w:rPr>
          <w:sz w:val="24"/>
          <w:szCs w:val="24"/>
        </w:rPr>
      </w:pPr>
      <w:r>
        <w:rPr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9534525" cy="7159561"/>
            <wp:effectExtent l="19050" t="0" r="9525" b="0"/>
            <wp:docPr id="3" name="Рисунок 2" descr="C:\Users\Секретарь\Documents\Downloads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Downloads\м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534" cy="71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2CD" w:rsidSect="00304FC9">
      <w:headerReference w:type="even" r:id="rId11"/>
      <w:headerReference w:type="default" r:id="rId12"/>
      <w:pgSz w:w="16838" w:h="11906" w:orient="landscape"/>
      <w:pgMar w:top="0" w:right="1134" w:bottom="426" w:left="1134" w:header="709" w:footer="34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589" w:rsidRDefault="008F1589">
      <w:r>
        <w:separator/>
      </w:r>
    </w:p>
  </w:endnote>
  <w:endnote w:type="continuationSeparator" w:id="1">
    <w:p w:rsidR="008F1589" w:rsidRDefault="008F15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27" w:rsidRDefault="0064100D">
    <w:pPr>
      <w:pStyle w:val="ab"/>
      <w:jc w:val="right"/>
    </w:pPr>
    <w:r>
      <w:rPr>
        <w:noProof/>
      </w:rPr>
      <w:fldChar w:fldCharType="begin"/>
    </w:r>
    <w:r w:rsidR="00DC6927">
      <w:rPr>
        <w:noProof/>
      </w:rPr>
      <w:instrText xml:space="preserve"> PAGE   \* MERGEFORMAT </w:instrText>
    </w:r>
    <w:r>
      <w:rPr>
        <w:noProof/>
      </w:rPr>
      <w:fldChar w:fldCharType="separate"/>
    </w:r>
    <w:r w:rsidR="00D37036">
      <w:rPr>
        <w:noProof/>
      </w:rPr>
      <w:t>40</w:t>
    </w:r>
    <w:r>
      <w:rPr>
        <w:noProof/>
      </w:rPr>
      <w:fldChar w:fldCharType="end"/>
    </w:r>
  </w:p>
  <w:p w:rsidR="00DC6927" w:rsidRDefault="00DC692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589" w:rsidRDefault="008F1589">
      <w:r>
        <w:separator/>
      </w:r>
    </w:p>
  </w:footnote>
  <w:footnote w:type="continuationSeparator" w:id="1">
    <w:p w:rsidR="008F1589" w:rsidRDefault="008F15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27" w:rsidRPr="00774A04" w:rsidRDefault="00DC6927" w:rsidP="00BF1620">
    <w:pPr>
      <w:pStyle w:val="a9"/>
      <w:rPr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27" w:rsidRDefault="0064100D">
    <w:pPr>
      <w:rPr>
        <w:sz w:val="2"/>
        <w:szCs w:val="2"/>
      </w:rPr>
    </w:pPr>
    <w:r w:rsidRPr="0064100D">
      <w:rPr>
        <w:noProof/>
        <w:color w:val="000000"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4.15pt;margin-top:69.6pt;width:2.3pt;height:5.7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<v:textbox style="mso-next-textbox:#_x0000_s2049;mso-fit-shape-to-text:t" inset="0,0,0,0">
            <w:txbxContent>
              <w:p w:rsidR="00DC6927" w:rsidRDefault="00DC6927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D34AD7"/>
    <w:multiLevelType w:val="hybridMultilevel"/>
    <w:tmpl w:val="BF7CAFDA"/>
    <w:lvl w:ilvl="0" w:tplc="AF36228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88F4EB4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008F8"/>
    <w:rsid w:val="00002D59"/>
    <w:rsid w:val="0000327D"/>
    <w:rsid w:val="00011292"/>
    <w:rsid w:val="00013459"/>
    <w:rsid w:val="00013631"/>
    <w:rsid w:val="0001548F"/>
    <w:rsid w:val="00017F20"/>
    <w:rsid w:val="00021349"/>
    <w:rsid w:val="00025B73"/>
    <w:rsid w:val="00031B69"/>
    <w:rsid w:val="00034F59"/>
    <w:rsid w:val="000409F8"/>
    <w:rsid w:val="0004307A"/>
    <w:rsid w:val="0004469E"/>
    <w:rsid w:val="00053637"/>
    <w:rsid w:val="000536A5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4EF6"/>
    <w:rsid w:val="000D5561"/>
    <w:rsid w:val="000D610D"/>
    <w:rsid w:val="000E0AE8"/>
    <w:rsid w:val="000E24D4"/>
    <w:rsid w:val="000E3290"/>
    <w:rsid w:val="000E4C2F"/>
    <w:rsid w:val="000F02D5"/>
    <w:rsid w:val="000F15C8"/>
    <w:rsid w:val="000F5436"/>
    <w:rsid w:val="000F6875"/>
    <w:rsid w:val="000F6BFB"/>
    <w:rsid w:val="000F6EBC"/>
    <w:rsid w:val="000F6F36"/>
    <w:rsid w:val="000F764A"/>
    <w:rsid w:val="000F7B37"/>
    <w:rsid w:val="000F7B38"/>
    <w:rsid w:val="000F7C0A"/>
    <w:rsid w:val="00106361"/>
    <w:rsid w:val="00107B22"/>
    <w:rsid w:val="001107C9"/>
    <w:rsid w:val="00111F12"/>
    <w:rsid w:val="00115137"/>
    <w:rsid w:val="0011589F"/>
    <w:rsid w:val="0011722E"/>
    <w:rsid w:val="001178D9"/>
    <w:rsid w:val="00117CC6"/>
    <w:rsid w:val="00120818"/>
    <w:rsid w:val="001227EE"/>
    <w:rsid w:val="00123B60"/>
    <w:rsid w:val="00130424"/>
    <w:rsid w:val="00131C7B"/>
    <w:rsid w:val="00133447"/>
    <w:rsid w:val="00133F87"/>
    <w:rsid w:val="00135C5B"/>
    <w:rsid w:val="00141DA8"/>
    <w:rsid w:val="001433EB"/>
    <w:rsid w:val="001433FB"/>
    <w:rsid w:val="00144545"/>
    <w:rsid w:val="001467E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13F0"/>
    <w:rsid w:val="00192CE8"/>
    <w:rsid w:val="001936CE"/>
    <w:rsid w:val="0019605F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092F"/>
    <w:rsid w:val="001D149E"/>
    <w:rsid w:val="001D14D0"/>
    <w:rsid w:val="001D15B6"/>
    <w:rsid w:val="001D1627"/>
    <w:rsid w:val="001D1FD4"/>
    <w:rsid w:val="001D26CF"/>
    <w:rsid w:val="001D3FC8"/>
    <w:rsid w:val="001D72E7"/>
    <w:rsid w:val="001E22F0"/>
    <w:rsid w:val="001E2488"/>
    <w:rsid w:val="001E29C7"/>
    <w:rsid w:val="001E5B38"/>
    <w:rsid w:val="001F1022"/>
    <w:rsid w:val="001F158F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487A"/>
    <w:rsid w:val="0021552B"/>
    <w:rsid w:val="00215D43"/>
    <w:rsid w:val="00217397"/>
    <w:rsid w:val="00221547"/>
    <w:rsid w:val="002221C1"/>
    <w:rsid w:val="00223576"/>
    <w:rsid w:val="0022575B"/>
    <w:rsid w:val="00231C79"/>
    <w:rsid w:val="002374D4"/>
    <w:rsid w:val="00241F7C"/>
    <w:rsid w:val="00242823"/>
    <w:rsid w:val="00242C68"/>
    <w:rsid w:val="002436D8"/>
    <w:rsid w:val="00243BE2"/>
    <w:rsid w:val="00246EE8"/>
    <w:rsid w:val="00247014"/>
    <w:rsid w:val="0025155F"/>
    <w:rsid w:val="00256DE3"/>
    <w:rsid w:val="0026173C"/>
    <w:rsid w:val="002644BF"/>
    <w:rsid w:val="00276413"/>
    <w:rsid w:val="0028024C"/>
    <w:rsid w:val="00284559"/>
    <w:rsid w:val="002919EE"/>
    <w:rsid w:val="00295305"/>
    <w:rsid w:val="0029677D"/>
    <w:rsid w:val="002A4BD8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C734A"/>
    <w:rsid w:val="002C7A62"/>
    <w:rsid w:val="002D0B56"/>
    <w:rsid w:val="002D298F"/>
    <w:rsid w:val="002D4DA8"/>
    <w:rsid w:val="002E4FFB"/>
    <w:rsid w:val="002E6560"/>
    <w:rsid w:val="002E68C0"/>
    <w:rsid w:val="002E7530"/>
    <w:rsid w:val="002F1BFD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4FC9"/>
    <w:rsid w:val="00306DD9"/>
    <w:rsid w:val="00310030"/>
    <w:rsid w:val="00311BDA"/>
    <w:rsid w:val="00312DF3"/>
    <w:rsid w:val="003141D2"/>
    <w:rsid w:val="00314DE4"/>
    <w:rsid w:val="00315F3C"/>
    <w:rsid w:val="0031696E"/>
    <w:rsid w:val="00323BF0"/>
    <w:rsid w:val="00323EE5"/>
    <w:rsid w:val="00325010"/>
    <w:rsid w:val="0032526A"/>
    <w:rsid w:val="00325DF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0F93"/>
    <w:rsid w:val="0037280F"/>
    <w:rsid w:val="00374A31"/>
    <w:rsid w:val="00374EB1"/>
    <w:rsid w:val="003766CD"/>
    <w:rsid w:val="00376ABD"/>
    <w:rsid w:val="00376B27"/>
    <w:rsid w:val="003808B9"/>
    <w:rsid w:val="0038091C"/>
    <w:rsid w:val="00383CCB"/>
    <w:rsid w:val="003851A1"/>
    <w:rsid w:val="003859C6"/>
    <w:rsid w:val="003866BA"/>
    <w:rsid w:val="00392925"/>
    <w:rsid w:val="00392AE9"/>
    <w:rsid w:val="00394D1B"/>
    <w:rsid w:val="00394D4D"/>
    <w:rsid w:val="003A2FA2"/>
    <w:rsid w:val="003A3FD1"/>
    <w:rsid w:val="003A68F8"/>
    <w:rsid w:val="003B1D7F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DF1"/>
    <w:rsid w:val="003E7ED9"/>
    <w:rsid w:val="003F0583"/>
    <w:rsid w:val="003F1B56"/>
    <w:rsid w:val="003F3906"/>
    <w:rsid w:val="003F43A6"/>
    <w:rsid w:val="003F5CD9"/>
    <w:rsid w:val="003F66AC"/>
    <w:rsid w:val="003F68F7"/>
    <w:rsid w:val="003F7246"/>
    <w:rsid w:val="00401046"/>
    <w:rsid w:val="004044FC"/>
    <w:rsid w:val="00404671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C48"/>
    <w:rsid w:val="004330AD"/>
    <w:rsid w:val="00435BBB"/>
    <w:rsid w:val="00436B59"/>
    <w:rsid w:val="00436ED7"/>
    <w:rsid w:val="004436A0"/>
    <w:rsid w:val="0044618D"/>
    <w:rsid w:val="004505A6"/>
    <w:rsid w:val="00450B5F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B9F"/>
    <w:rsid w:val="00472F87"/>
    <w:rsid w:val="004738CD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15E0"/>
    <w:rsid w:val="0048229F"/>
    <w:rsid w:val="0048230A"/>
    <w:rsid w:val="00487194"/>
    <w:rsid w:val="004877C4"/>
    <w:rsid w:val="00490D9F"/>
    <w:rsid w:val="004915A9"/>
    <w:rsid w:val="004915AD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B7B22"/>
    <w:rsid w:val="004C065A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1415"/>
    <w:rsid w:val="004F2304"/>
    <w:rsid w:val="004F46C6"/>
    <w:rsid w:val="004F7322"/>
    <w:rsid w:val="004F7722"/>
    <w:rsid w:val="00502125"/>
    <w:rsid w:val="005026B4"/>
    <w:rsid w:val="005126DE"/>
    <w:rsid w:val="005132B4"/>
    <w:rsid w:val="005214CC"/>
    <w:rsid w:val="005220F6"/>
    <w:rsid w:val="0052745E"/>
    <w:rsid w:val="00532C61"/>
    <w:rsid w:val="00533369"/>
    <w:rsid w:val="005344C7"/>
    <w:rsid w:val="00534D96"/>
    <w:rsid w:val="00536275"/>
    <w:rsid w:val="00537276"/>
    <w:rsid w:val="00537A3D"/>
    <w:rsid w:val="00537C62"/>
    <w:rsid w:val="00541553"/>
    <w:rsid w:val="00541D1F"/>
    <w:rsid w:val="00560E73"/>
    <w:rsid w:val="00562874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150E"/>
    <w:rsid w:val="005819E1"/>
    <w:rsid w:val="00583023"/>
    <w:rsid w:val="00583A08"/>
    <w:rsid w:val="00584B17"/>
    <w:rsid w:val="005851D1"/>
    <w:rsid w:val="00586D7A"/>
    <w:rsid w:val="00587874"/>
    <w:rsid w:val="005909D9"/>
    <w:rsid w:val="00590CD7"/>
    <w:rsid w:val="00591D6E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7C58"/>
    <w:rsid w:val="005D22DD"/>
    <w:rsid w:val="005D24BE"/>
    <w:rsid w:val="005D25D2"/>
    <w:rsid w:val="005D5EDA"/>
    <w:rsid w:val="005D6CDE"/>
    <w:rsid w:val="005E55EC"/>
    <w:rsid w:val="005E599F"/>
    <w:rsid w:val="005E6357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6904"/>
    <w:rsid w:val="00607EC6"/>
    <w:rsid w:val="00614934"/>
    <w:rsid w:val="0061722B"/>
    <w:rsid w:val="0062023B"/>
    <w:rsid w:val="00620A6F"/>
    <w:rsid w:val="006228EA"/>
    <w:rsid w:val="00627615"/>
    <w:rsid w:val="006277D1"/>
    <w:rsid w:val="00632E7B"/>
    <w:rsid w:val="00634533"/>
    <w:rsid w:val="006375F4"/>
    <w:rsid w:val="0064100D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2DEC"/>
    <w:rsid w:val="00656058"/>
    <w:rsid w:val="00663F33"/>
    <w:rsid w:val="00665810"/>
    <w:rsid w:val="00667298"/>
    <w:rsid w:val="0067005F"/>
    <w:rsid w:val="0067234F"/>
    <w:rsid w:val="00672ED3"/>
    <w:rsid w:val="00673443"/>
    <w:rsid w:val="0067596E"/>
    <w:rsid w:val="00681490"/>
    <w:rsid w:val="00681ACE"/>
    <w:rsid w:val="0068207C"/>
    <w:rsid w:val="00682BF9"/>
    <w:rsid w:val="00686430"/>
    <w:rsid w:val="0069394A"/>
    <w:rsid w:val="0069417E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6EE6"/>
    <w:rsid w:val="006C7D20"/>
    <w:rsid w:val="006D076A"/>
    <w:rsid w:val="006D1411"/>
    <w:rsid w:val="006D1B51"/>
    <w:rsid w:val="006D2EDF"/>
    <w:rsid w:val="006D5316"/>
    <w:rsid w:val="006D5425"/>
    <w:rsid w:val="006E2ECE"/>
    <w:rsid w:val="006E389B"/>
    <w:rsid w:val="006E4D1D"/>
    <w:rsid w:val="006E69BC"/>
    <w:rsid w:val="006E79A3"/>
    <w:rsid w:val="006F2AE1"/>
    <w:rsid w:val="006F427D"/>
    <w:rsid w:val="006F44BD"/>
    <w:rsid w:val="006F48B8"/>
    <w:rsid w:val="006F5D59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4C68"/>
    <w:rsid w:val="0072523E"/>
    <w:rsid w:val="00727086"/>
    <w:rsid w:val="0073024E"/>
    <w:rsid w:val="00731DC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36B4"/>
    <w:rsid w:val="0076553A"/>
    <w:rsid w:val="00765D21"/>
    <w:rsid w:val="007674CA"/>
    <w:rsid w:val="0077180C"/>
    <w:rsid w:val="00772CC7"/>
    <w:rsid w:val="0077300C"/>
    <w:rsid w:val="00774B29"/>
    <w:rsid w:val="00781D6F"/>
    <w:rsid w:val="00783B2E"/>
    <w:rsid w:val="00786D93"/>
    <w:rsid w:val="007933DF"/>
    <w:rsid w:val="00796424"/>
    <w:rsid w:val="0079695B"/>
    <w:rsid w:val="007972CD"/>
    <w:rsid w:val="007A15AF"/>
    <w:rsid w:val="007A4FCB"/>
    <w:rsid w:val="007A54FA"/>
    <w:rsid w:val="007A7E1A"/>
    <w:rsid w:val="007B0411"/>
    <w:rsid w:val="007B2EB6"/>
    <w:rsid w:val="007B36E5"/>
    <w:rsid w:val="007B47E8"/>
    <w:rsid w:val="007B60A2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15E5"/>
    <w:rsid w:val="00802531"/>
    <w:rsid w:val="0080330B"/>
    <w:rsid w:val="00805FC2"/>
    <w:rsid w:val="00813684"/>
    <w:rsid w:val="00816DD6"/>
    <w:rsid w:val="0082169D"/>
    <w:rsid w:val="008245E9"/>
    <w:rsid w:val="00825255"/>
    <w:rsid w:val="00825C18"/>
    <w:rsid w:val="00827722"/>
    <w:rsid w:val="00830029"/>
    <w:rsid w:val="00833B3B"/>
    <w:rsid w:val="00836CD9"/>
    <w:rsid w:val="008370A8"/>
    <w:rsid w:val="00837365"/>
    <w:rsid w:val="0083741A"/>
    <w:rsid w:val="008415E6"/>
    <w:rsid w:val="0084300F"/>
    <w:rsid w:val="008437E4"/>
    <w:rsid w:val="0085061C"/>
    <w:rsid w:val="008539B5"/>
    <w:rsid w:val="00854528"/>
    <w:rsid w:val="00855A7D"/>
    <w:rsid w:val="008561ED"/>
    <w:rsid w:val="00861D26"/>
    <w:rsid w:val="008625BE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9549D"/>
    <w:rsid w:val="00895AC9"/>
    <w:rsid w:val="00897AFD"/>
    <w:rsid w:val="008A026B"/>
    <w:rsid w:val="008A0844"/>
    <w:rsid w:val="008A1061"/>
    <w:rsid w:val="008A16B8"/>
    <w:rsid w:val="008A454D"/>
    <w:rsid w:val="008A6095"/>
    <w:rsid w:val="008A705E"/>
    <w:rsid w:val="008B20B7"/>
    <w:rsid w:val="008B22DE"/>
    <w:rsid w:val="008B2522"/>
    <w:rsid w:val="008B282C"/>
    <w:rsid w:val="008B2B22"/>
    <w:rsid w:val="008B3218"/>
    <w:rsid w:val="008B5A9B"/>
    <w:rsid w:val="008B76C2"/>
    <w:rsid w:val="008C067C"/>
    <w:rsid w:val="008C37E5"/>
    <w:rsid w:val="008C428C"/>
    <w:rsid w:val="008C5C86"/>
    <w:rsid w:val="008C6F4F"/>
    <w:rsid w:val="008D016E"/>
    <w:rsid w:val="008D24E0"/>
    <w:rsid w:val="008E10F1"/>
    <w:rsid w:val="008E1F6A"/>
    <w:rsid w:val="008E3311"/>
    <w:rsid w:val="008E49EA"/>
    <w:rsid w:val="008E6CDA"/>
    <w:rsid w:val="008E71A9"/>
    <w:rsid w:val="008E7798"/>
    <w:rsid w:val="008F1589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11305"/>
    <w:rsid w:val="00911E5A"/>
    <w:rsid w:val="00913333"/>
    <w:rsid w:val="0091358B"/>
    <w:rsid w:val="0091699C"/>
    <w:rsid w:val="0091734E"/>
    <w:rsid w:val="0092255E"/>
    <w:rsid w:val="00924571"/>
    <w:rsid w:val="009275B6"/>
    <w:rsid w:val="009277D7"/>
    <w:rsid w:val="00934B9D"/>
    <w:rsid w:val="00940912"/>
    <w:rsid w:val="00942EAE"/>
    <w:rsid w:val="0094325A"/>
    <w:rsid w:val="00944D2E"/>
    <w:rsid w:val="0094551A"/>
    <w:rsid w:val="009465BD"/>
    <w:rsid w:val="00950AE3"/>
    <w:rsid w:val="0095129B"/>
    <w:rsid w:val="00951AFF"/>
    <w:rsid w:val="009524CB"/>
    <w:rsid w:val="009542D6"/>
    <w:rsid w:val="00957DFB"/>
    <w:rsid w:val="00962740"/>
    <w:rsid w:val="00963549"/>
    <w:rsid w:val="00963ED5"/>
    <w:rsid w:val="009666EE"/>
    <w:rsid w:val="00967FF5"/>
    <w:rsid w:val="0097228C"/>
    <w:rsid w:val="00972E72"/>
    <w:rsid w:val="0098007B"/>
    <w:rsid w:val="00980419"/>
    <w:rsid w:val="00980492"/>
    <w:rsid w:val="00981891"/>
    <w:rsid w:val="009845FF"/>
    <w:rsid w:val="00985049"/>
    <w:rsid w:val="00985A54"/>
    <w:rsid w:val="0098665E"/>
    <w:rsid w:val="009900D8"/>
    <w:rsid w:val="00992D29"/>
    <w:rsid w:val="009958E6"/>
    <w:rsid w:val="009A5D1C"/>
    <w:rsid w:val="009B11EF"/>
    <w:rsid w:val="009B18B1"/>
    <w:rsid w:val="009B280F"/>
    <w:rsid w:val="009C30A8"/>
    <w:rsid w:val="009C394E"/>
    <w:rsid w:val="009D1329"/>
    <w:rsid w:val="009D194E"/>
    <w:rsid w:val="009D3879"/>
    <w:rsid w:val="009D4CA9"/>
    <w:rsid w:val="009D60CE"/>
    <w:rsid w:val="009E0578"/>
    <w:rsid w:val="009E2DFF"/>
    <w:rsid w:val="009E45ED"/>
    <w:rsid w:val="009E5D30"/>
    <w:rsid w:val="009E69EB"/>
    <w:rsid w:val="009F0AEF"/>
    <w:rsid w:val="009F241B"/>
    <w:rsid w:val="009F2645"/>
    <w:rsid w:val="009F4993"/>
    <w:rsid w:val="009F6FB8"/>
    <w:rsid w:val="009F7DFB"/>
    <w:rsid w:val="00A012D9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27A34"/>
    <w:rsid w:val="00A33F8B"/>
    <w:rsid w:val="00A4185C"/>
    <w:rsid w:val="00A42708"/>
    <w:rsid w:val="00A43AC8"/>
    <w:rsid w:val="00A46ADF"/>
    <w:rsid w:val="00A47DCC"/>
    <w:rsid w:val="00A50244"/>
    <w:rsid w:val="00A514A0"/>
    <w:rsid w:val="00A54C36"/>
    <w:rsid w:val="00A60759"/>
    <w:rsid w:val="00A61625"/>
    <w:rsid w:val="00A6399E"/>
    <w:rsid w:val="00A658EB"/>
    <w:rsid w:val="00A67171"/>
    <w:rsid w:val="00A72F97"/>
    <w:rsid w:val="00A736C1"/>
    <w:rsid w:val="00A75FB6"/>
    <w:rsid w:val="00A774FA"/>
    <w:rsid w:val="00A8002B"/>
    <w:rsid w:val="00A82EE3"/>
    <w:rsid w:val="00A833C0"/>
    <w:rsid w:val="00A83E5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0417"/>
    <w:rsid w:val="00AA3F20"/>
    <w:rsid w:val="00AA4CA9"/>
    <w:rsid w:val="00AA4F34"/>
    <w:rsid w:val="00AA776E"/>
    <w:rsid w:val="00AB06D1"/>
    <w:rsid w:val="00AB15CE"/>
    <w:rsid w:val="00AB4790"/>
    <w:rsid w:val="00AB7A87"/>
    <w:rsid w:val="00AC64E2"/>
    <w:rsid w:val="00AC6993"/>
    <w:rsid w:val="00AC77E9"/>
    <w:rsid w:val="00AD06CF"/>
    <w:rsid w:val="00AD50EB"/>
    <w:rsid w:val="00AD7526"/>
    <w:rsid w:val="00AD7EB8"/>
    <w:rsid w:val="00AE3512"/>
    <w:rsid w:val="00AE5D5E"/>
    <w:rsid w:val="00AE7B22"/>
    <w:rsid w:val="00AE7E82"/>
    <w:rsid w:val="00AF0390"/>
    <w:rsid w:val="00AF0EB2"/>
    <w:rsid w:val="00AF1D95"/>
    <w:rsid w:val="00AF30E4"/>
    <w:rsid w:val="00AF5E9F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AD6"/>
    <w:rsid w:val="00B43C9B"/>
    <w:rsid w:val="00B477F2"/>
    <w:rsid w:val="00B50ECB"/>
    <w:rsid w:val="00B5120B"/>
    <w:rsid w:val="00B51FF6"/>
    <w:rsid w:val="00B525C2"/>
    <w:rsid w:val="00B53658"/>
    <w:rsid w:val="00B57034"/>
    <w:rsid w:val="00B57CD6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112E"/>
    <w:rsid w:val="00C0152D"/>
    <w:rsid w:val="00C0162A"/>
    <w:rsid w:val="00C01765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086C"/>
    <w:rsid w:val="00C32D6F"/>
    <w:rsid w:val="00C34528"/>
    <w:rsid w:val="00C361DD"/>
    <w:rsid w:val="00C36A9B"/>
    <w:rsid w:val="00C41F15"/>
    <w:rsid w:val="00C42765"/>
    <w:rsid w:val="00C455A3"/>
    <w:rsid w:val="00C508D6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09A"/>
    <w:rsid w:val="00C80D67"/>
    <w:rsid w:val="00C81C4B"/>
    <w:rsid w:val="00C826F6"/>
    <w:rsid w:val="00C8473A"/>
    <w:rsid w:val="00C87930"/>
    <w:rsid w:val="00C93F50"/>
    <w:rsid w:val="00C96CCE"/>
    <w:rsid w:val="00C971CD"/>
    <w:rsid w:val="00C9770A"/>
    <w:rsid w:val="00C978E8"/>
    <w:rsid w:val="00C97E7A"/>
    <w:rsid w:val="00CA2548"/>
    <w:rsid w:val="00CA4684"/>
    <w:rsid w:val="00CA6975"/>
    <w:rsid w:val="00CA78B4"/>
    <w:rsid w:val="00CB0A02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3050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036"/>
    <w:rsid w:val="00D37182"/>
    <w:rsid w:val="00D37FFB"/>
    <w:rsid w:val="00D421BE"/>
    <w:rsid w:val="00D42B19"/>
    <w:rsid w:val="00D451CC"/>
    <w:rsid w:val="00D47B27"/>
    <w:rsid w:val="00D5142D"/>
    <w:rsid w:val="00D52F4E"/>
    <w:rsid w:val="00D5456C"/>
    <w:rsid w:val="00D54E38"/>
    <w:rsid w:val="00D5524E"/>
    <w:rsid w:val="00D56581"/>
    <w:rsid w:val="00D567E2"/>
    <w:rsid w:val="00D57DE4"/>
    <w:rsid w:val="00D603FA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0E9A"/>
    <w:rsid w:val="00D81E98"/>
    <w:rsid w:val="00D83D57"/>
    <w:rsid w:val="00D87ABA"/>
    <w:rsid w:val="00D87D97"/>
    <w:rsid w:val="00D90143"/>
    <w:rsid w:val="00D913E5"/>
    <w:rsid w:val="00D92535"/>
    <w:rsid w:val="00D95D2A"/>
    <w:rsid w:val="00D966EA"/>
    <w:rsid w:val="00DA0EF8"/>
    <w:rsid w:val="00DA1E05"/>
    <w:rsid w:val="00DA347D"/>
    <w:rsid w:val="00DA4D7C"/>
    <w:rsid w:val="00DA5213"/>
    <w:rsid w:val="00DA7C62"/>
    <w:rsid w:val="00DB2F9D"/>
    <w:rsid w:val="00DB42D5"/>
    <w:rsid w:val="00DC0FF1"/>
    <w:rsid w:val="00DC3BAC"/>
    <w:rsid w:val="00DC58ED"/>
    <w:rsid w:val="00DC6927"/>
    <w:rsid w:val="00DC6E45"/>
    <w:rsid w:val="00DD2D5A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78DD"/>
    <w:rsid w:val="00DF7B3C"/>
    <w:rsid w:val="00E00ACD"/>
    <w:rsid w:val="00E00B8A"/>
    <w:rsid w:val="00E01510"/>
    <w:rsid w:val="00E03796"/>
    <w:rsid w:val="00E110FD"/>
    <w:rsid w:val="00E11378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90F"/>
    <w:rsid w:val="00E43733"/>
    <w:rsid w:val="00E530ED"/>
    <w:rsid w:val="00E5673A"/>
    <w:rsid w:val="00E57254"/>
    <w:rsid w:val="00E57B0B"/>
    <w:rsid w:val="00E63173"/>
    <w:rsid w:val="00E67487"/>
    <w:rsid w:val="00E834CC"/>
    <w:rsid w:val="00E85CE7"/>
    <w:rsid w:val="00E916C2"/>
    <w:rsid w:val="00E93643"/>
    <w:rsid w:val="00E9545D"/>
    <w:rsid w:val="00EA3A88"/>
    <w:rsid w:val="00EA3F40"/>
    <w:rsid w:val="00EA4D0D"/>
    <w:rsid w:val="00EB1820"/>
    <w:rsid w:val="00EB1CA4"/>
    <w:rsid w:val="00EB257A"/>
    <w:rsid w:val="00EB4D8A"/>
    <w:rsid w:val="00EC0429"/>
    <w:rsid w:val="00EC0A79"/>
    <w:rsid w:val="00EC2D27"/>
    <w:rsid w:val="00EC459C"/>
    <w:rsid w:val="00EC513F"/>
    <w:rsid w:val="00EC6046"/>
    <w:rsid w:val="00EC62F2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EF6B6F"/>
    <w:rsid w:val="00F01957"/>
    <w:rsid w:val="00F0197E"/>
    <w:rsid w:val="00F02E7E"/>
    <w:rsid w:val="00F04E21"/>
    <w:rsid w:val="00F10309"/>
    <w:rsid w:val="00F106A1"/>
    <w:rsid w:val="00F11516"/>
    <w:rsid w:val="00F127BC"/>
    <w:rsid w:val="00F12A89"/>
    <w:rsid w:val="00F12ACE"/>
    <w:rsid w:val="00F13D6E"/>
    <w:rsid w:val="00F14D1E"/>
    <w:rsid w:val="00F153B9"/>
    <w:rsid w:val="00F172C9"/>
    <w:rsid w:val="00F17C3F"/>
    <w:rsid w:val="00F26656"/>
    <w:rsid w:val="00F303E0"/>
    <w:rsid w:val="00F315E6"/>
    <w:rsid w:val="00F347EB"/>
    <w:rsid w:val="00F35864"/>
    <w:rsid w:val="00F3758B"/>
    <w:rsid w:val="00F40EC1"/>
    <w:rsid w:val="00F44075"/>
    <w:rsid w:val="00F456EA"/>
    <w:rsid w:val="00F47350"/>
    <w:rsid w:val="00F50E32"/>
    <w:rsid w:val="00F54E4A"/>
    <w:rsid w:val="00F555D3"/>
    <w:rsid w:val="00F555F5"/>
    <w:rsid w:val="00F558E1"/>
    <w:rsid w:val="00F561A7"/>
    <w:rsid w:val="00F56DA5"/>
    <w:rsid w:val="00F57145"/>
    <w:rsid w:val="00F625E9"/>
    <w:rsid w:val="00F63663"/>
    <w:rsid w:val="00F710CE"/>
    <w:rsid w:val="00F75AAF"/>
    <w:rsid w:val="00F80D34"/>
    <w:rsid w:val="00F82E69"/>
    <w:rsid w:val="00F82FB5"/>
    <w:rsid w:val="00F84EE5"/>
    <w:rsid w:val="00F8546F"/>
    <w:rsid w:val="00F85AF2"/>
    <w:rsid w:val="00F8674B"/>
    <w:rsid w:val="00F87FBC"/>
    <w:rsid w:val="00F91701"/>
    <w:rsid w:val="00F9217B"/>
    <w:rsid w:val="00F926AD"/>
    <w:rsid w:val="00F9448E"/>
    <w:rsid w:val="00F94AD4"/>
    <w:rsid w:val="00F957CD"/>
    <w:rsid w:val="00F96ED2"/>
    <w:rsid w:val="00F96FA8"/>
    <w:rsid w:val="00FA1319"/>
    <w:rsid w:val="00FA21D2"/>
    <w:rsid w:val="00FA4859"/>
    <w:rsid w:val="00FA4A9F"/>
    <w:rsid w:val="00FA50B6"/>
    <w:rsid w:val="00FA73AB"/>
    <w:rsid w:val="00FB3A03"/>
    <w:rsid w:val="00FB6BE4"/>
    <w:rsid w:val="00FC04AE"/>
    <w:rsid w:val="00FC2B0E"/>
    <w:rsid w:val="00FC348A"/>
    <w:rsid w:val="00FC4768"/>
    <w:rsid w:val="00FC556D"/>
    <w:rsid w:val="00FC63B6"/>
    <w:rsid w:val="00FC7CAB"/>
    <w:rsid w:val="00FD38AD"/>
    <w:rsid w:val="00FD7751"/>
    <w:rsid w:val="00FE0F0C"/>
    <w:rsid w:val="00FE62F2"/>
    <w:rsid w:val="00FE6C55"/>
    <w:rsid w:val="00FF019B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link w:val="15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  <w:style w:type="paragraph" w:styleId="af8">
    <w:name w:val="Normal (Web)"/>
    <w:basedOn w:val="a"/>
    <w:uiPriority w:val="99"/>
    <w:semiHidden/>
    <w:unhideWhenUsed/>
    <w:rsid w:val="00F172C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link w:val="ab"/>
    <w:uiPriority w:val="99"/>
    <w:rsid w:val="002644BF"/>
    <w:rPr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81BEF-2C35-4779-A136-46CC721C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395</TotalTime>
  <Pages>1</Pages>
  <Words>10876</Words>
  <Characters>61994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Microsoft Office</cp:lastModifiedBy>
  <cp:revision>32</cp:revision>
  <cp:lastPrinted>2020-09-09T07:03:00Z</cp:lastPrinted>
  <dcterms:created xsi:type="dcterms:W3CDTF">2020-06-04T08:04:00Z</dcterms:created>
  <dcterms:modified xsi:type="dcterms:W3CDTF">2021-09-15T06:35:00Z</dcterms:modified>
</cp:coreProperties>
</file>