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A7982" w:rsidRDefault="000A7982" w:rsidP="00A50244">
      <w:pPr>
        <w:widowControl w:val="0"/>
        <w:tabs>
          <w:tab w:val="left" w:pos="11199"/>
        </w:tabs>
        <w:spacing w:line="228" w:lineRule="auto"/>
        <w:rPr>
          <w:color w:val="000000"/>
          <w:sz w:val="22"/>
          <w:szCs w:val="22"/>
        </w:rPr>
      </w:pPr>
    </w:p>
    <w:p w:rsidR="001D14D0" w:rsidRDefault="002644BF" w:rsidP="002644BF">
      <w:pPr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</w:p>
    <w:p w:rsidR="001D14D0" w:rsidRDefault="001D14D0" w:rsidP="001D14D0">
      <w:pPr>
        <w:rPr>
          <w:sz w:val="2"/>
          <w:szCs w:val="2"/>
        </w:rPr>
      </w:pPr>
    </w:p>
    <w:p w:rsidR="001D14D0" w:rsidRDefault="001D14D0" w:rsidP="001D14D0">
      <w:pPr>
        <w:rPr>
          <w:sz w:val="2"/>
          <w:szCs w:val="2"/>
        </w:rPr>
      </w:pPr>
    </w:p>
    <w:p w:rsidR="001D14D0" w:rsidRDefault="001D14D0" w:rsidP="001D14D0">
      <w:pPr>
        <w:rPr>
          <w:sz w:val="2"/>
          <w:szCs w:val="2"/>
        </w:rPr>
        <w:sectPr w:rsidR="001D14D0" w:rsidSect="00A50244">
          <w:footerReference w:type="default" r:id="rId8"/>
          <w:pgSz w:w="16834" w:h="11909" w:orient="landscape" w:code="9"/>
          <w:pgMar w:top="426" w:right="1134" w:bottom="567" w:left="1134" w:header="0" w:footer="6" w:gutter="567"/>
          <w:cols w:space="720"/>
          <w:noEndnote/>
          <w:docGrid w:linePitch="381"/>
        </w:sectPr>
      </w:pPr>
    </w:p>
    <w:p w:rsidR="00D54E38" w:rsidRDefault="00D54E38" w:rsidP="001D14D0">
      <w:pPr>
        <w:pStyle w:val="Style110"/>
        <w:keepNext/>
        <w:keepLines/>
        <w:shd w:val="clear" w:color="auto" w:fill="auto"/>
        <w:spacing w:line="130" w:lineRule="exact"/>
        <w:rPr>
          <w:rStyle w:val="CharStyle12"/>
          <w:color w:val="000000"/>
        </w:rPr>
      </w:pPr>
      <w:bookmarkStart w:id="0" w:name="bookmark0"/>
    </w:p>
    <w:p w:rsidR="00D54E38" w:rsidRPr="00D54E38" w:rsidRDefault="00D54E38" w:rsidP="001D14D0">
      <w:pPr>
        <w:pStyle w:val="Style110"/>
        <w:keepNext/>
        <w:keepLines/>
        <w:shd w:val="clear" w:color="auto" w:fill="auto"/>
        <w:spacing w:line="130" w:lineRule="exact"/>
        <w:rPr>
          <w:rStyle w:val="CharStyle12"/>
          <w:color w:val="000000"/>
        </w:rPr>
      </w:pPr>
    </w:p>
    <w:p w:rsidR="00D54E38" w:rsidRPr="00D54E38" w:rsidRDefault="00D54E38" w:rsidP="001D14D0">
      <w:pPr>
        <w:pStyle w:val="Style110"/>
        <w:keepNext/>
        <w:keepLines/>
        <w:shd w:val="clear" w:color="auto" w:fill="auto"/>
        <w:spacing w:line="130" w:lineRule="exact"/>
        <w:rPr>
          <w:rStyle w:val="CharStyle12"/>
          <w:color w:val="000000"/>
        </w:rPr>
      </w:pPr>
    </w:p>
    <w:p w:rsidR="002644BF" w:rsidRDefault="00DA347D" w:rsidP="00DA347D">
      <w:pPr>
        <w:pStyle w:val="Style110"/>
        <w:tabs>
          <w:tab w:val="center" w:pos="6999"/>
          <w:tab w:val="left" w:pos="10215"/>
        </w:tabs>
        <w:jc w:val="right"/>
        <w:rPr>
          <w:rStyle w:val="CharStyle12"/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10016" cy="1714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1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EA" w:rsidRPr="00F456EA" w:rsidRDefault="00F456EA" w:rsidP="00A83E53">
      <w:pPr>
        <w:pStyle w:val="Style110"/>
        <w:tabs>
          <w:tab w:val="center" w:pos="6999"/>
          <w:tab w:val="left" w:pos="10215"/>
        </w:tabs>
        <w:jc w:val="center"/>
        <w:rPr>
          <w:color w:val="000000"/>
          <w:sz w:val="24"/>
          <w:szCs w:val="24"/>
          <w:shd w:val="clear" w:color="auto" w:fill="FFFFFF"/>
        </w:rPr>
      </w:pPr>
      <w:r w:rsidRPr="00F456EA">
        <w:rPr>
          <w:rStyle w:val="CharStyle12"/>
          <w:b/>
          <w:color w:val="000000"/>
          <w:sz w:val="24"/>
          <w:szCs w:val="24"/>
        </w:rPr>
        <w:t>МУНИЦИПАЛЬНОЕ ЗАДАНИЕ</w:t>
      </w:r>
      <w:bookmarkEnd w:id="0"/>
      <w:r w:rsidRPr="00F456EA">
        <w:rPr>
          <w:color w:val="000000"/>
          <w:sz w:val="24"/>
          <w:szCs w:val="24"/>
          <w:shd w:val="clear" w:color="auto" w:fill="FFFFFF"/>
        </w:rPr>
        <w:t xml:space="preserve">№ </w:t>
      </w:r>
      <w:r w:rsidR="002644BF">
        <w:rPr>
          <w:color w:val="000000"/>
          <w:sz w:val="24"/>
          <w:szCs w:val="24"/>
          <w:shd w:val="clear" w:color="auto" w:fill="FFFFFF"/>
        </w:rPr>
        <w:t>907/7.153/3</w:t>
      </w:r>
    </w:p>
    <w:p w:rsidR="001D14D0" w:rsidRPr="00D54E38" w:rsidRDefault="001D14D0" w:rsidP="00A83E53">
      <w:pPr>
        <w:pStyle w:val="Style110"/>
        <w:tabs>
          <w:tab w:val="center" w:pos="6999"/>
          <w:tab w:val="left" w:pos="10215"/>
        </w:tabs>
        <w:jc w:val="center"/>
        <w:rPr>
          <w:rStyle w:val="CharStyle15"/>
          <w:color w:val="000000"/>
          <w:sz w:val="24"/>
          <w:szCs w:val="24"/>
        </w:rPr>
      </w:pPr>
    </w:p>
    <w:p w:rsidR="001D14D0" w:rsidRPr="00D54E38" w:rsidRDefault="00304FC9" w:rsidP="00A83E53">
      <w:pPr>
        <w:pStyle w:val="Style14"/>
        <w:shd w:val="clear" w:color="auto" w:fill="auto"/>
        <w:tabs>
          <w:tab w:val="right" w:pos="2698"/>
        </w:tabs>
        <w:spacing w:line="240" w:lineRule="auto"/>
        <w:ind w:left="140" w:firstLine="0"/>
        <w:jc w:val="center"/>
        <w:rPr>
          <w:rStyle w:val="CharStyle15"/>
          <w:color w:val="000000"/>
          <w:sz w:val="24"/>
          <w:szCs w:val="24"/>
        </w:rPr>
      </w:pPr>
      <w:r>
        <w:rPr>
          <w:rStyle w:val="CharStyle15"/>
          <w:color w:val="000000"/>
          <w:sz w:val="24"/>
          <w:szCs w:val="24"/>
        </w:rPr>
        <w:t xml:space="preserve">                                         </w:t>
      </w:r>
      <w:r w:rsidR="001D14D0" w:rsidRPr="00D54E38">
        <w:rPr>
          <w:rStyle w:val="CharStyle15"/>
          <w:color w:val="000000"/>
          <w:sz w:val="24"/>
          <w:szCs w:val="24"/>
        </w:rPr>
        <w:t>на 20</w:t>
      </w:r>
      <w:r w:rsidR="00F91701">
        <w:rPr>
          <w:rStyle w:val="CharStyle15"/>
          <w:color w:val="000000"/>
          <w:sz w:val="24"/>
          <w:szCs w:val="24"/>
        </w:rPr>
        <w:t>20</w:t>
      </w:r>
      <w:r w:rsidR="001D14D0" w:rsidRPr="00D54E38">
        <w:rPr>
          <w:rStyle w:val="CharStyle15"/>
          <w:color w:val="000000"/>
          <w:sz w:val="24"/>
          <w:szCs w:val="24"/>
        </w:rPr>
        <w:t xml:space="preserve"> год и плановый период 20</w:t>
      </w:r>
      <w:r w:rsidR="00F91701">
        <w:rPr>
          <w:rStyle w:val="CharStyle15"/>
          <w:color w:val="000000"/>
          <w:sz w:val="24"/>
          <w:szCs w:val="24"/>
        </w:rPr>
        <w:t>21</w:t>
      </w:r>
      <w:r w:rsidR="001D14D0" w:rsidRPr="00D54E38">
        <w:rPr>
          <w:rStyle w:val="CharStyle15"/>
          <w:color w:val="000000"/>
          <w:sz w:val="24"/>
          <w:szCs w:val="24"/>
        </w:rPr>
        <w:t xml:space="preserve"> и 20</w:t>
      </w:r>
      <w:r w:rsidR="00F91701">
        <w:rPr>
          <w:rStyle w:val="CharStyle15"/>
          <w:color w:val="000000"/>
          <w:sz w:val="24"/>
          <w:szCs w:val="24"/>
        </w:rPr>
        <w:t xml:space="preserve">22 </w:t>
      </w:r>
      <w:r w:rsidR="001D14D0" w:rsidRPr="00D54E38">
        <w:rPr>
          <w:rStyle w:val="CharStyle15"/>
          <w:color w:val="000000"/>
          <w:sz w:val="24"/>
          <w:szCs w:val="24"/>
        </w:rPr>
        <w:t>годов</w:t>
      </w:r>
    </w:p>
    <w:tbl>
      <w:tblPr>
        <w:tblpPr w:leftFromText="180" w:rightFromText="180" w:vertAnchor="text" w:horzAnchor="page" w:tblpX="13545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898"/>
      </w:tblGrid>
      <w:tr w:rsidR="00D54E38" w:rsidTr="00D54E38">
        <w:trPr>
          <w:trHeight w:val="128"/>
        </w:trPr>
        <w:tc>
          <w:tcPr>
            <w:tcW w:w="1101" w:type="dxa"/>
            <w:tcBorders>
              <w:top w:val="nil"/>
              <w:left w:val="nil"/>
              <w:bottom w:val="nil"/>
            </w:tcBorders>
          </w:tcPr>
          <w:p w:rsidR="00D54E38" w:rsidRPr="00D92535" w:rsidRDefault="00D54E38" w:rsidP="00D54E38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  <w:tcBorders>
              <w:bottom w:val="single" w:sz="12" w:space="0" w:color="auto"/>
            </w:tcBorders>
          </w:tcPr>
          <w:p w:rsidR="00D54E38" w:rsidRPr="00D92535" w:rsidRDefault="00D54E38" w:rsidP="00D54E38">
            <w:pPr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Коды</w:t>
            </w:r>
          </w:p>
        </w:tc>
      </w:tr>
      <w:tr w:rsidR="00D54E38" w:rsidTr="00D54E38">
        <w:trPr>
          <w:trHeight w:val="25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ind w:left="-142"/>
              <w:jc w:val="right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Форма по ОКУД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jc w:val="center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0506001</w:t>
            </w:r>
          </w:p>
        </w:tc>
      </w:tr>
      <w:tr w:rsidR="00D54E38" w:rsidTr="00D54E38">
        <w:trPr>
          <w:trHeight w:val="275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jc w:val="right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Дата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599F" w:rsidRDefault="005E599F" w:rsidP="005E599F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  <w:p w:rsidR="00D54E38" w:rsidRDefault="009E45ED" w:rsidP="005E599F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сентябрь</w:t>
            </w:r>
          </w:p>
          <w:p w:rsidR="005E599F" w:rsidRPr="00D92535" w:rsidRDefault="005E599F" w:rsidP="005E599F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</w:tr>
      <w:tr w:rsidR="00D54E38" w:rsidTr="00D54E38">
        <w:trPr>
          <w:trHeight w:val="406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jc w:val="right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по Сводному реестру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jc w:val="center"/>
              <w:rPr>
                <w:sz w:val="18"/>
                <w:szCs w:val="18"/>
              </w:rPr>
            </w:pPr>
          </w:p>
        </w:tc>
      </w:tr>
      <w:tr w:rsidR="00D54E38" w:rsidTr="00D54E38">
        <w:trPr>
          <w:trHeight w:val="129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jc w:val="right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По ОКВЭД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4E38" w:rsidRPr="00D92535" w:rsidRDefault="00B33719" w:rsidP="00D54E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85.12</w:t>
            </w:r>
          </w:p>
        </w:tc>
      </w:tr>
      <w:tr w:rsidR="00D54E38" w:rsidTr="00D54E38">
        <w:tc>
          <w:tcPr>
            <w:tcW w:w="11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jc w:val="right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По ОКВЭД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4E38" w:rsidRPr="00D92535" w:rsidRDefault="00B33719" w:rsidP="00D54E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85.13</w:t>
            </w:r>
          </w:p>
        </w:tc>
      </w:tr>
      <w:tr w:rsidR="00D54E38" w:rsidTr="00D54E38">
        <w:trPr>
          <w:trHeight w:val="40"/>
        </w:trPr>
        <w:tc>
          <w:tcPr>
            <w:tcW w:w="11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54E38" w:rsidRPr="00D92535" w:rsidRDefault="00D54E38" w:rsidP="00D54E38">
            <w:pPr>
              <w:jc w:val="right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По ОКВЭД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54E38" w:rsidRPr="00D92535" w:rsidRDefault="00B33719" w:rsidP="00D54E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85.14</w:t>
            </w:r>
          </w:p>
        </w:tc>
      </w:tr>
      <w:tr w:rsidR="00D54E38" w:rsidTr="00D54E38">
        <w:tc>
          <w:tcPr>
            <w:tcW w:w="110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54E38" w:rsidRPr="00D92535" w:rsidRDefault="00C87930" w:rsidP="00D54E38">
            <w:pPr>
              <w:jc w:val="right"/>
              <w:rPr>
                <w:sz w:val="18"/>
                <w:szCs w:val="18"/>
              </w:rPr>
            </w:pPr>
            <w:r w:rsidRPr="00D92535">
              <w:rPr>
                <w:sz w:val="18"/>
                <w:szCs w:val="18"/>
              </w:rPr>
              <w:t>По ОКВЭД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54E38" w:rsidRPr="00D92535" w:rsidRDefault="00C87930" w:rsidP="00D54E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84.41</w:t>
            </w:r>
          </w:p>
        </w:tc>
      </w:tr>
    </w:tbl>
    <w:p w:rsidR="001D14D0" w:rsidRPr="00D54E38" w:rsidRDefault="001D14D0" w:rsidP="001D14D0">
      <w:pPr>
        <w:pStyle w:val="Style14"/>
        <w:shd w:val="clear" w:color="auto" w:fill="auto"/>
        <w:tabs>
          <w:tab w:val="right" w:pos="2698"/>
        </w:tabs>
        <w:spacing w:line="90" w:lineRule="exact"/>
        <w:ind w:left="140" w:firstLine="0"/>
        <w:rPr>
          <w:rStyle w:val="CharStyle15"/>
          <w:color w:val="000000"/>
        </w:rPr>
      </w:pPr>
    </w:p>
    <w:p w:rsidR="001D14D0" w:rsidRPr="00D54E38" w:rsidRDefault="001D14D0" w:rsidP="001D14D0">
      <w:pPr>
        <w:pStyle w:val="Style14"/>
        <w:shd w:val="clear" w:color="auto" w:fill="auto"/>
        <w:tabs>
          <w:tab w:val="right" w:pos="2698"/>
        </w:tabs>
        <w:spacing w:line="90" w:lineRule="exact"/>
        <w:ind w:left="140" w:firstLine="0"/>
        <w:sectPr w:rsidR="001D14D0" w:rsidRPr="00D54E38" w:rsidSect="001D1FD4"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:rsidR="001D14D0" w:rsidRPr="00D54E38" w:rsidRDefault="001D14D0" w:rsidP="001D14D0">
      <w:pPr>
        <w:spacing w:before="13" w:after="13" w:line="240" w:lineRule="exact"/>
        <w:rPr>
          <w:sz w:val="19"/>
          <w:szCs w:val="19"/>
        </w:rPr>
      </w:pPr>
    </w:p>
    <w:p w:rsidR="001D14D0" w:rsidRPr="00D54E38" w:rsidRDefault="001D14D0" w:rsidP="001D14D0">
      <w:pPr>
        <w:rPr>
          <w:sz w:val="2"/>
          <w:szCs w:val="2"/>
        </w:rPr>
        <w:sectPr w:rsidR="001D14D0" w:rsidRPr="00D54E38" w:rsidSect="001D1FD4"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:rsidR="0065098C" w:rsidRDefault="001D14D0" w:rsidP="00D92535">
      <w:pPr>
        <w:pStyle w:val="Style7"/>
        <w:shd w:val="clear" w:color="auto" w:fill="auto"/>
        <w:tabs>
          <w:tab w:val="left" w:pos="4820"/>
        </w:tabs>
        <w:spacing w:before="0" w:after="0" w:line="228" w:lineRule="auto"/>
        <w:rPr>
          <w:rStyle w:val="CharStyle8"/>
          <w:color w:val="000000"/>
          <w:sz w:val="24"/>
          <w:szCs w:val="24"/>
        </w:rPr>
      </w:pPr>
      <w:r w:rsidRPr="00D92535">
        <w:rPr>
          <w:rStyle w:val="CharStyle8"/>
          <w:color w:val="000000"/>
          <w:sz w:val="24"/>
          <w:szCs w:val="24"/>
        </w:rPr>
        <w:lastRenderedPageBreak/>
        <w:t>Наименование  муниципального учреждения</w:t>
      </w:r>
      <w:r w:rsidR="0091734E">
        <w:rPr>
          <w:rStyle w:val="CharStyle8"/>
          <w:color w:val="000000"/>
          <w:sz w:val="24"/>
          <w:szCs w:val="24"/>
        </w:rPr>
        <w:t xml:space="preserve">   города Ростова-на-Дону</w:t>
      </w:r>
    </w:p>
    <w:p w:rsidR="005E6357" w:rsidRPr="0075034A" w:rsidRDefault="005E6357" w:rsidP="005E6357">
      <w:pPr>
        <w:pStyle w:val="Style7"/>
        <w:shd w:val="clear" w:color="auto" w:fill="auto"/>
        <w:tabs>
          <w:tab w:val="left" w:pos="4820"/>
        </w:tabs>
        <w:spacing w:before="0" w:after="0" w:line="228" w:lineRule="auto"/>
        <w:rPr>
          <w:rStyle w:val="CharStyle8"/>
          <w:i/>
          <w:color w:val="000000"/>
          <w:sz w:val="24"/>
          <w:szCs w:val="24"/>
          <w:u w:val="single"/>
        </w:rPr>
      </w:pPr>
      <w:r>
        <w:rPr>
          <w:rStyle w:val="CharStyle8"/>
          <w:i/>
          <w:color w:val="000000"/>
          <w:sz w:val="24"/>
          <w:szCs w:val="24"/>
          <w:u w:val="single"/>
        </w:rPr>
        <w:t>м</w:t>
      </w:r>
      <w:r w:rsidRPr="00DF6D7C">
        <w:rPr>
          <w:rStyle w:val="CharStyle8"/>
          <w:i/>
          <w:color w:val="000000"/>
          <w:sz w:val="24"/>
          <w:szCs w:val="24"/>
          <w:u w:val="single"/>
        </w:rPr>
        <w:t xml:space="preserve">униципальное </w:t>
      </w:r>
      <w:r w:rsidR="00C826F6">
        <w:rPr>
          <w:rStyle w:val="CharStyle8"/>
          <w:i/>
          <w:color w:val="000000"/>
          <w:sz w:val="24"/>
          <w:szCs w:val="24"/>
          <w:u w:val="single"/>
        </w:rPr>
        <w:t xml:space="preserve">бюджетное </w:t>
      </w:r>
      <w:r w:rsidRPr="00DF6D7C">
        <w:rPr>
          <w:rStyle w:val="CharStyle8"/>
          <w:i/>
          <w:color w:val="000000"/>
          <w:sz w:val="24"/>
          <w:szCs w:val="24"/>
          <w:u w:val="single"/>
        </w:rPr>
        <w:t xml:space="preserve">общеобразовательное учреждение города Ростова-на-Дону «Школа № </w:t>
      </w:r>
      <w:r w:rsidR="00C826F6">
        <w:rPr>
          <w:rStyle w:val="CharStyle8"/>
          <w:i/>
          <w:color w:val="000000"/>
          <w:sz w:val="24"/>
          <w:szCs w:val="24"/>
          <w:u w:val="single"/>
        </w:rPr>
        <w:t>64</w:t>
      </w:r>
      <w:r w:rsidRPr="00C30C42">
        <w:rPr>
          <w:rStyle w:val="CharStyle8"/>
          <w:i/>
          <w:color w:val="000000"/>
          <w:sz w:val="24"/>
          <w:szCs w:val="24"/>
          <w:u w:val="single"/>
        </w:rPr>
        <w:t xml:space="preserve">»  </w:t>
      </w:r>
    </w:p>
    <w:p w:rsidR="001A20BE" w:rsidRDefault="001A20BE" w:rsidP="001A20BE">
      <w:pPr>
        <w:pStyle w:val="Style7"/>
        <w:shd w:val="clear" w:color="auto" w:fill="auto"/>
        <w:spacing w:before="0" w:after="0" w:line="240" w:lineRule="auto"/>
        <w:rPr>
          <w:rStyle w:val="CharStyle8"/>
          <w:color w:val="000000"/>
          <w:sz w:val="24"/>
          <w:szCs w:val="24"/>
        </w:rPr>
      </w:pPr>
    </w:p>
    <w:p w:rsidR="00FE62F2" w:rsidRPr="00FE62F2" w:rsidRDefault="00FE62F2" w:rsidP="00FE62F2">
      <w:pPr>
        <w:keepNext/>
        <w:tabs>
          <w:tab w:val="left" w:pos="851"/>
          <w:tab w:val="left" w:pos="1276"/>
        </w:tabs>
        <w:suppressAutoHyphens w:val="0"/>
        <w:autoSpaceDE w:val="0"/>
        <w:autoSpaceDN w:val="0"/>
        <w:adjustRightInd w:val="0"/>
        <w:jc w:val="both"/>
        <w:rPr>
          <w:bCs/>
          <w:sz w:val="24"/>
          <w:szCs w:val="24"/>
          <w:shd w:val="clear" w:color="auto" w:fill="FFFFFF"/>
          <w:lang w:eastAsia="ru-RU"/>
        </w:rPr>
      </w:pPr>
      <w:r w:rsidRPr="00FE62F2">
        <w:rPr>
          <w:bCs/>
          <w:color w:val="000000"/>
          <w:sz w:val="24"/>
          <w:szCs w:val="24"/>
          <w:shd w:val="clear" w:color="auto" w:fill="FFFFFF"/>
          <w:lang w:eastAsia="ru-RU"/>
        </w:rPr>
        <w:t>Виды деятельности муниципального учреждения города Ростова-на-Дону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реализация образовательных программ начального общего образования, основного общего образования, среднего общего образования в пределах федеральных государственных образовательных стандартов и (или) государственных образовательных стандартов до момента их отмены;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реализация программ внеурочной деятельности;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реализация дополнительных общеобразовательных программ;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реализация адаптированных основных общеобразовательных программ;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организация обучения на дому для детей с ограниченными возможностями здоровья;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создание условий для обучения нуждающихся в длительном лечении, детей с ограниченными возможностями здоровья, детей-инвалидов;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проведение промежуточной и итоговой аттестации для обучающихся, в том числе для осуществляющих обучение в форме семейного образования и самообразования;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ведение педагогического мониторинга;</w:t>
      </w:r>
    </w:p>
    <w:p w:rsidR="00FE62F2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sz w:val="24"/>
          <w:szCs w:val="24"/>
        </w:rPr>
      </w:pPr>
      <w:r w:rsidRPr="00FE62F2">
        <w:rPr>
          <w:sz w:val="24"/>
          <w:szCs w:val="24"/>
        </w:rPr>
        <w:t>реализация образовательных услуг по дополнительным образовательным программам, финансируемых за счет средств соответствующего бюджета;</w:t>
      </w:r>
    </w:p>
    <w:p w:rsidR="001D14D0" w:rsidRPr="00FE62F2" w:rsidRDefault="00FE62F2" w:rsidP="00FE62F2">
      <w:pPr>
        <w:widowControl w:val="0"/>
        <w:numPr>
          <w:ilvl w:val="0"/>
          <w:numId w:val="8"/>
        </w:numPr>
        <w:tabs>
          <w:tab w:val="left" w:pos="426"/>
        </w:tabs>
        <w:suppressAutoHyphens w:val="0"/>
        <w:ind w:left="714" w:hanging="357"/>
        <w:jc w:val="both"/>
        <w:rPr>
          <w:rStyle w:val="CharStyle8"/>
          <w:b w:val="0"/>
          <w:sz w:val="24"/>
          <w:szCs w:val="24"/>
          <w:shd w:val="clear" w:color="auto" w:fill="auto"/>
        </w:rPr>
      </w:pPr>
      <w:r w:rsidRPr="00FE62F2">
        <w:rPr>
          <w:sz w:val="24"/>
          <w:szCs w:val="24"/>
        </w:rPr>
        <w:t>предоставление психолого-педагогической и социальной помощи;</w:t>
      </w:r>
    </w:p>
    <w:p w:rsidR="005E6357" w:rsidRDefault="001D14D0" w:rsidP="005E6357">
      <w:pPr>
        <w:pStyle w:val="Style7"/>
        <w:shd w:val="clear" w:color="auto" w:fill="auto"/>
        <w:spacing w:before="0" w:after="0" w:line="228" w:lineRule="auto"/>
        <w:rPr>
          <w:rStyle w:val="CharStyle3"/>
          <w:color w:val="000000"/>
          <w:sz w:val="20"/>
        </w:rPr>
      </w:pPr>
      <w:r w:rsidRPr="00D92535">
        <w:rPr>
          <w:rStyle w:val="CharStyle8"/>
          <w:color w:val="000000"/>
          <w:sz w:val="24"/>
          <w:szCs w:val="24"/>
        </w:rPr>
        <w:t>Вид муниципального учреждения города Ростова-на-Дону</w:t>
      </w:r>
      <w:r w:rsidR="00304FC9">
        <w:rPr>
          <w:rStyle w:val="CharStyle8"/>
          <w:color w:val="000000"/>
          <w:sz w:val="24"/>
          <w:szCs w:val="24"/>
        </w:rPr>
        <w:t xml:space="preserve">   </w:t>
      </w:r>
      <w:r w:rsidR="008C37E5">
        <w:rPr>
          <w:rStyle w:val="CharStyle8"/>
          <w:i/>
          <w:color w:val="000000"/>
          <w:sz w:val="24"/>
          <w:szCs w:val="24"/>
          <w:u w:val="single"/>
        </w:rPr>
        <w:t>м</w:t>
      </w:r>
      <w:r w:rsidR="005E6357">
        <w:rPr>
          <w:rStyle w:val="CharStyle8"/>
          <w:i/>
          <w:color w:val="000000"/>
          <w:sz w:val="24"/>
          <w:szCs w:val="24"/>
          <w:u w:val="single"/>
        </w:rPr>
        <w:t xml:space="preserve">униципальное </w:t>
      </w:r>
      <w:r w:rsidR="00C826F6">
        <w:rPr>
          <w:rStyle w:val="CharStyle8"/>
          <w:i/>
          <w:color w:val="000000"/>
          <w:sz w:val="24"/>
          <w:szCs w:val="24"/>
          <w:u w:val="single"/>
        </w:rPr>
        <w:t>бюджетное</w:t>
      </w:r>
      <w:r w:rsidR="005E6357" w:rsidRPr="0075034A">
        <w:rPr>
          <w:rStyle w:val="CharStyle8"/>
          <w:i/>
          <w:color w:val="000000"/>
          <w:sz w:val="24"/>
          <w:szCs w:val="24"/>
          <w:u w:val="single"/>
        </w:rPr>
        <w:t xml:space="preserve"> общеобразовательное учреждение</w:t>
      </w:r>
    </w:p>
    <w:p w:rsidR="001D14D0" w:rsidRDefault="00304FC9" w:rsidP="005E6357">
      <w:pPr>
        <w:pStyle w:val="Style7"/>
        <w:shd w:val="clear" w:color="auto" w:fill="auto"/>
        <w:spacing w:before="0" w:after="0" w:line="228" w:lineRule="auto"/>
        <w:rPr>
          <w:rStyle w:val="CharStyle3"/>
          <w:color w:val="000000"/>
          <w:sz w:val="20"/>
        </w:rPr>
      </w:pPr>
      <w:r>
        <w:rPr>
          <w:rStyle w:val="CharStyle3"/>
          <w:color w:val="000000"/>
          <w:sz w:val="20"/>
        </w:rPr>
        <w:t xml:space="preserve">                                                            </w:t>
      </w:r>
      <w:r w:rsidR="001D14D0" w:rsidRPr="001A20BE">
        <w:rPr>
          <w:rStyle w:val="CharStyle3"/>
          <w:color w:val="000000"/>
          <w:sz w:val="20"/>
        </w:rPr>
        <w:t xml:space="preserve">(указывается вид  </w:t>
      </w:r>
      <w:r w:rsidR="001D14D0" w:rsidRPr="001A20BE">
        <w:rPr>
          <w:rStyle w:val="CharStyle3"/>
          <w:sz w:val="20"/>
        </w:rPr>
        <w:t>муниципального учреждения города Ростова-на-Дону</w:t>
      </w:r>
      <w:r w:rsidR="001D14D0" w:rsidRPr="001A20BE">
        <w:rPr>
          <w:rStyle w:val="CharStyle3"/>
          <w:color w:val="000000"/>
          <w:sz w:val="20"/>
        </w:rPr>
        <w:t xml:space="preserve">  из базового (отраслевого) перечня)</w:t>
      </w:r>
    </w:p>
    <w:p w:rsidR="002644BF" w:rsidRDefault="002644BF" w:rsidP="005E6357">
      <w:pPr>
        <w:pStyle w:val="Style7"/>
        <w:shd w:val="clear" w:color="auto" w:fill="auto"/>
        <w:spacing w:before="0" w:after="0" w:line="228" w:lineRule="auto"/>
        <w:rPr>
          <w:rStyle w:val="CharStyle3"/>
          <w:color w:val="000000"/>
          <w:sz w:val="20"/>
        </w:rPr>
      </w:pPr>
    </w:p>
    <w:p w:rsidR="002644BF" w:rsidRDefault="002644BF" w:rsidP="005E6357">
      <w:pPr>
        <w:pStyle w:val="Style7"/>
        <w:shd w:val="clear" w:color="auto" w:fill="auto"/>
        <w:spacing w:before="0" w:after="0" w:line="228" w:lineRule="auto"/>
        <w:rPr>
          <w:rStyle w:val="CharStyle3"/>
          <w:color w:val="000000"/>
          <w:sz w:val="20"/>
        </w:rPr>
      </w:pPr>
    </w:p>
    <w:p w:rsidR="002644BF" w:rsidRPr="001E7744" w:rsidRDefault="006D5316" w:rsidP="002644BF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41" type="#_x0000_t202" style="position:absolute;left:0;text-align:left;margin-left:590.05pt;margin-top:-13.85pt;width:149.75pt;height:90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9E45E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192CE8" w:rsidRDefault="009E45ED" w:rsidP="001D092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9E45ED" w:rsidRPr="009D7718" w:rsidRDefault="009E45ED" w:rsidP="002644BF"/>
              </w:txbxContent>
            </v:textbox>
          </v:shape>
        </w:pict>
      </w:r>
      <w:r w:rsidR="002644BF">
        <w:rPr>
          <w:bCs/>
          <w:color w:val="000000"/>
          <w:sz w:val="24"/>
          <w:szCs w:val="24"/>
          <w:shd w:val="clear" w:color="auto" w:fill="FFFFFF"/>
        </w:rPr>
        <w:t>РАЗДЕЛ 1</w:t>
      </w: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Pr="001E7744" w:rsidRDefault="002644BF" w:rsidP="002644BF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2644BF" w:rsidRPr="00430789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2644BF" w:rsidRPr="00430789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7"/>
        <w:gridCol w:w="1628"/>
        <w:gridCol w:w="1221"/>
        <w:gridCol w:w="1220"/>
        <w:gridCol w:w="1221"/>
        <w:gridCol w:w="1221"/>
        <w:gridCol w:w="1657"/>
        <w:gridCol w:w="1088"/>
        <w:gridCol w:w="1248"/>
        <w:gridCol w:w="878"/>
        <w:gridCol w:w="815"/>
        <w:gridCol w:w="817"/>
        <w:gridCol w:w="741"/>
        <w:gridCol w:w="817"/>
      </w:tblGrid>
      <w:tr w:rsidR="002644BF" w:rsidRPr="00C720C9" w:rsidTr="002644BF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2644BF" w:rsidRPr="00C720C9" w:rsidTr="002644BF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C720C9">
              <w:rPr>
                <w:color w:val="000000"/>
                <w:sz w:val="22"/>
                <w:szCs w:val="22"/>
              </w:rPr>
              <w:t>ние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0327D">
              <w:rPr>
                <w:color w:val="000000"/>
                <w:sz w:val="20"/>
              </w:rPr>
              <w:t>202</w:t>
            </w:r>
            <w:r>
              <w:rPr>
                <w:color w:val="000000"/>
                <w:sz w:val="20"/>
              </w:rPr>
              <w:t>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C720C9" w:rsidTr="002644BF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2644BF" w:rsidRPr="00C720C9" w:rsidTr="002644BF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2644BF" w:rsidRPr="00C720C9" w:rsidTr="002644BF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2644BF" w:rsidRPr="00911305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0"/>
              </w:rPr>
            </w:pPr>
            <w:r w:rsidRPr="00911305">
              <w:rPr>
                <w:sz w:val="20"/>
              </w:rPr>
              <w:t>801012О.99.0.БА81АЭ92001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:rsidR="002644BF" w:rsidRPr="000F7C0A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1723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 начального общего образования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8"/>
        <w:gridCol w:w="988"/>
        <w:gridCol w:w="986"/>
        <w:gridCol w:w="1128"/>
        <w:gridCol w:w="1040"/>
        <w:gridCol w:w="1037"/>
        <w:gridCol w:w="948"/>
        <w:gridCol w:w="809"/>
        <w:gridCol w:w="449"/>
        <w:gridCol w:w="858"/>
        <w:gridCol w:w="850"/>
        <w:gridCol w:w="902"/>
        <w:gridCol w:w="1071"/>
        <w:gridCol w:w="800"/>
        <w:gridCol w:w="813"/>
        <w:gridCol w:w="563"/>
        <w:gridCol w:w="690"/>
      </w:tblGrid>
      <w:tr w:rsidR="002644BF" w:rsidRPr="005C7C58" w:rsidTr="002644BF">
        <w:tc>
          <w:tcPr>
            <w:tcW w:w="1152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2" w:type="dxa"/>
            <w:shd w:val="clear" w:color="auto" w:fill="FFFFFF"/>
          </w:tcPr>
          <w:p w:rsidR="002644BF" w:rsidRPr="00854528" w:rsidRDefault="002644BF" w:rsidP="002644B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0"/>
              </w:rPr>
            </w:pPr>
            <w:r w:rsidRPr="00854528">
              <w:rPr>
                <w:bCs/>
                <w:sz w:val="20"/>
              </w:rPr>
              <w:t>'</w:t>
            </w:r>
            <w:r w:rsidRPr="00854528">
              <w:rPr>
                <w:sz w:val="20"/>
              </w:rPr>
              <w:t>801012О.99.0.БА81АЭ92001</w:t>
            </w:r>
          </w:p>
          <w:p w:rsidR="002644BF" w:rsidRPr="000F7C0A" w:rsidRDefault="002644BF" w:rsidP="002644BF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3228" w:type="dxa"/>
            <w:gridSpan w:val="3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2644BF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В общеобразовательном учреждении</w:t>
            </w:r>
          </w:p>
          <w:p w:rsidR="002644BF" w:rsidRPr="000F7C0A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F7C0A">
              <w:rPr>
                <w:sz w:val="18"/>
                <w:szCs w:val="18"/>
              </w:rPr>
              <w:t>По общеобразовательным программам</w:t>
            </w:r>
          </w:p>
        </w:tc>
        <w:tc>
          <w:tcPr>
            <w:tcW w:w="987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  <w:r w:rsidR="00854528">
              <w:rPr>
                <w:bCs/>
                <w:color w:val="000000"/>
                <w:sz w:val="18"/>
                <w:szCs w:val="18"/>
              </w:rPr>
              <w:t>4</w:t>
            </w:r>
            <w:r w:rsidR="00962740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85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  <w:r w:rsidR="00854528">
              <w:rPr>
                <w:bCs/>
                <w:color w:val="000000"/>
                <w:sz w:val="18"/>
                <w:szCs w:val="18"/>
              </w:rPr>
              <w:t>4</w:t>
            </w:r>
            <w:r w:rsidR="00962740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39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  <w:r w:rsidR="00854528">
              <w:rPr>
                <w:bCs/>
                <w:color w:val="000000"/>
                <w:sz w:val="18"/>
                <w:szCs w:val="18"/>
              </w:rPr>
              <w:t>4</w:t>
            </w:r>
            <w:r w:rsidR="00962740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5" w:type="dxa"/>
            <w:shd w:val="clear" w:color="auto" w:fill="FFFFFF"/>
          </w:tcPr>
          <w:p w:rsidR="002644BF" w:rsidRPr="000F7C0A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C7709A">
              <w:rPr>
                <w:bCs/>
                <w:color w:val="000000"/>
                <w:sz w:val="20"/>
              </w:rPr>
              <w:t>4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4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383"/>
      </w:tblGrid>
      <w:tr w:rsidR="002644BF" w:rsidRPr="00C42765" w:rsidTr="008B2B22">
        <w:trPr>
          <w:trHeight w:val="91"/>
        </w:trPr>
        <w:tc>
          <w:tcPr>
            <w:tcW w:w="1474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8B2B22">
            <w:pPr>
              <w:pStyle w:val="ConsPlusNormal"/>
              <w:ind w:right="222"/>
              <w:jc w:val="center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5D24BE" w:rsidRDefault="002644BF" w:rsidP="002644B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2644BF" w:rsidRPr="001E7744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2644BF" w:rsidRPr="00863635" w:rsidRDefault="002644BF" w:rsidP="002644BF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Pr="0033661C">
        <w:rPr>
          <w:sz w:val="24"/>
          <w:szCs w:val="24"/>
          <w:u w:val="single"/>
        </w:rPr>
        <w:t>»;</w:t>
      </w:r>
      <w:r w:rsidRPr="00863635">
        <w:rPr>
          <w:bCs/>
          <w:sz w:val="24"/>
          <w:szCs w:val="24"/>
          <w:u w:val="single"/>
        </w:rPr>
        <w:t>Постановление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2644BF" w:rsidRPr="001E7744" w:rsidRDefault="006D5316" w:rsidP="002644BF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4" type="#_x0000_t202" style="position:absolute;left:0;text-align:left;margin-left:587.05pt;margin-top:-5.6pt;width:149.75pt;height:90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RU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RdFEjSyBvGIwrCAtCH7+JrgpgH7nZIeJ7Oi7tuWWUlJ+16juIosz8Mox0M+m0/xYE8t61ML0xyh&#10;KuopGbc3fhz/rbFq02CkUc4arlCQtYpSecpqL2OcvljT/qUI4316jl5P79nyF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DOstRUiAIAABcFAAAOAAAAAAAAAAAAAAAAAC4CAABkcnMvZTJvRG9jLnhtbFBLAQItABQABgAI&#10;AAAAIQCAkWtJ3gAAAAsBAAAPAAAAAAAAAAAAAAAAAOIEAABkcnMvZG93bnJldi54bWxQSwUGAAAA&#10;AAQABADzAAAA7QUAAAAA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9E45E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192CE8" w:rsidRDefault="009E45ED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34.787.0</w:t>
                        </w:r>
                      </w:p>
                    </w:tc>
                  </w:tr>
                </w:tbl>
                <w:p w:rsidR="009E45ED" w:rsidRPr="009D7718" w:rsidRDefault="009E45ED" w:rsidP="002644BF"/>
              </w:txbxContent>
            </v:textbox>
          </v:shape>
        </w:pict>
      </w:r>
      <w:r w:rsidR="002644BF">
        <w:rPr>
          <w:bCs/>
          <w:color w:val="000000"/>
          <w:sz w:val="24"/>
          <w:szCs w:val="24"/>
          <w:shd w:val="clear" w:color="auto" w:fill="FFFFFF"/>
        </w:rPr>
        <w:t>РАЗДЕЛ 2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2644BF">
      <w:pPr>
        <w:keepNext/>
        <w:ind w:left="720"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2644BF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2644BF"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2644BF" w:rsidRPr="00DB42D5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220"/>
        <w:gridCol w:w="1220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644BF" w:rsidRPr="00430789" w:rsidTr="002644BF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2644BF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2644BF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2644BF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2644BF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644BF" w:rsidRPr="00854528" w:rsidRDefault="002644BF" w:rsidP="002644B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0"/>
              </w:rPr>
            </w:pPr>
            <w:r w:rsidRPr="00854528">
              <w:rPr>
                <w:sz w:val="20"/>
              </w:rPr>
              <w:t>801012О.99.0.БА81АЮ16001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 на дому</w:t>
            </w:r>
          </w:p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9F7DFB" w:rsidRDefault="002644BF" w:rsidP="002644BF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 начального общегообразования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7"/>
        <w:gridCol w:w="985"/>
        <w:gridCol w:w="1127"/>
        <w:gridCol w:w="1038"/>
        <w:gridCol w:w="1035"/>
        <w:gridCol w:w="1188"/>
        <w:gridCol w:w="808"/>
        <w:gridCol w:w="448"/>
        <w:gridCol w:w="857"/>
        <w:gridCol w:w="849"/>
        <w:gridCol w:w="900"/>
        <w:gridCol w:w="804"/>
        <w:gridCol w:w="800"/>
        <w:gridCol w:w="812"/>
        <w:gridCol w:w="492"/>
        <w:gridCol w:w="626"/>
      </w:tblGrid>
      <w:tr w:rsidR="002644BF" w:rsidRPr="005C7C58" w:rsidTr="002644BF">
        <w:tc>
          <w:tcPr>
            <w:tcW w:w="1150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0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0" w:type="dxa"/>
            <w:shd w:val="clear" w:color="auto" w:fill="FFFFFF"/>
          </w:tcPr>
          <w:p w:rsidR="002644BF" w:rsidRPr="00911305" w:rsidRDefault="002644BF" w:rsidP="002644BF">
            <w:pPr>
              <w:keepNext/>
              <w:jc w:val="center"/>
              <w:outlineLvl w:val="3"/>
              <w:rPr>
                <w:b/>
                <w:sz w:val="20"/>
              </w:rPr>
            </w:pPr>
            <w:r w:rsidRPr="00911305">
              <w:rPr>
                <w:sz w:val="20"/>
              </w:rPr>
              <w:t>801012О.99.0.БА81АЮ16001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F82FB5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 на дому</w:t>
            </w:r>
          </w:p>
          <w:p w:rsidR="002644BF" w:rsidRPr="00F9217B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FFFFF"/>
          </w:tcPr>
          <w:p w:rsidR="002644BF" w:rsidRPr="004877C4" w:rsidRDefault="002644BF" w:rsidP="002644BF">
            <w:pPr>
              <w:keepNext/>
              <w:outlineLvl w:val="3"/>
              <w:rPr>
                <w:bCs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1237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5C7C58" w:rsidRDefault="00854528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854528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854528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4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383"/>
      </w:tblGrid>
      <w:tr w:rsidR="002644BF" w:rsidRPr="00C42765" w:rsidTr="008B2B22">
        <w:tc>
          <w:tcPr>
            <w:tcW w:w="1474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r w:rsidRPr="00C42765">
        <w:rPr>
          <w:color w:val="000000"/>
          <w:sz w:val="20"/>
          <w:u w:val="single"/>
        </w:rPr>
        <w:lastRenderedPageBreak/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Pr="001E7744" w:rsidRDefault="006D5316" w:rsidP="002644BF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6" type="#_x0000_t202" style="position:absolute;left:0;text-align:left;margin-left:600.25pt;margin-top:-35.6pt;width:135.95pt;height:81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9E45E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C87930" w:rsidRDefault="009E45ED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84BF6">
                          <w:rPr>
                            <w:sz w:val="24"/>
                            <w:szCs w:val="24"/>
                          </w:rPr>
                          <w:t>34.78</w:t>
                        </w: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  <w:r w:rsidRPr="00F84BF6">
                          <w:rPr>
                            <w:sz w:val="24"/>
                            <w:szCs w:val="24"/>
                          </w:rPr>
                          <w:t>.0</w:t>
                        </w:r>
                      </w:p>
                    </w:tc>
                  </w:tr>
                </w:tbl>
                <w:p w:rsidR="009E45ED" w:rsidRPr="009D7718" w:rsidRDefault="009E45ED" w:rsidP="002644BF"/>
              </w:txbxContent>
            </v:textbox>
          </v:shape>
        </w:pict>
      </w:r>
      <w:r w:rsidR="002644BF">
        <w:rPr>
          <w:bCs/>
          <w:color w:val="000000"/>
          <w:sz w:val="24"/>
          <w:szCs w:val="24"/>
          <w:shd w:val="clear" w:color="auto" w:fill="FFFFFF"/>
        </w:rPr>
        <w:t>РАЗДЕЛ 3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5819E1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начального общего образования</w:t>
      </w:r>
    </w:p>
    <w:p w:rsidR="002644BF" w:rsidRPr="00306DD9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2644BF"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 w:rsidR="002644BF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2644BF" w:rsidRPr="00306DD9">
        <w:rPr>
          <w:sz w:val="24"/>
          <w:szCs w:val="24"/>
        </w:rPr>
        <w:t xml:space="preserve">физические лица </w:t>
      </w:r>
    </w:p>
    <w:p w:rsidR="002644BF" w:rsidRPr="001E7744" w:rsidRDefault="002644BF" w:rsidP="008A026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220"/>
        <w:gridCol w:w="1220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644BF" w:rsidRPr="00430789" w:rsidTr="002644BF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2644BF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2644BF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2644BF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2644BF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644BF" w:rsidRPr="00911305" w:rsidRDefault="002644BF" w:rsidP="002644B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0"/>
              </w:rPr>
            </w:pPr>
            <w:r w:rsidRPr="00911305">
              <w:rPr>
                <w:sz w:val="20"/>
              </w:rPr>
              <w:t>801012О.99.0.БА82АЛ78001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2644BF" w:rsidRPr="00AF1D95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537C62" w:rsidRDefault="002644BF" w:rsidP="002644B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537C62" w:rsidRDefault="00537C62" w:rsidP="00537C62">
            <w:pPr>
              <w:rPr>
                <w:sz w:val="18"/>
                <w:szCs w:val="18"/>
              </w:rPr>
            </w:pPr>
          </w:p>
          <w:p w:rsidR="00537C62" w:rsidRDefault="00537C62" w:rsidP="00537C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537C62" w:rsidRDefault="002644BF" w:rsidP="00537C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Pr="007933DF" w:rsidRDefault="002644BF" w:rsidP="002644BF">
            <w:pPr>
              <w:rPr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 программу </w:t>
            </w:r>
            <w:r>
              <w:rPr>
                <w:sz w:val="18"/>
                <w:szCs w:val="18"/>
              </w:rPr>
              <w:t xml:space="preserve">начального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7"/>
        <w:gridCol w:w="985"/>
        <w:gridCol w:w="1127"/>
        <w:gridCol w:w="1038"/>
        <w:gridCol w:w="1035"/>
        <w:gridCol w:w="1188"/>
        <w:gridCol w:w="808"/>
        <w:gridCol w:w="448"/>
        <w:gridCol w:w="857"/>
        <w:gridCol w:w="849"/>
        <w:gridCol w:w="900"/>
        <w:gridCol w:w="804"/>
        <w:gridCol w:w="800"/>
        <w:gridCol w:w="812"/>
        <w:gridCol w:w="492"/>
        <w:gridCol w:w="626"/>
      </w:tblGrid>
      <w:tr w:rsidR="002644BF" w:rsidRPr="005C7C58" w:rsidTr="002644BF">
        <w:tc>
          <w:tcPr>
            <w:tcW w:w="1150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0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0" w:type="dxa"/>
            <w:shd w:val="clear" w:color="auto" w:fill="FFFFFF"/>
          </w:tcPr>
          <w:p w:rsidR="002644BF" w:rsidRPr="00911305" w:rsidRDefault="002644BF" w:rsidP="002644B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color w:val="FF0000"/>
                <w:sz w:val="20"/>
              </w:rPr>
            </w:pPr>
            <w:r w:rsidRPr="00911305">
              <w:rPr>
                <w:sz w:val="20"/>
              </w:rPr>
              <w:t>801012О.99.0.БА82АЛ78001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начального </w:t>
            </w:r>
            <w:r w:rsidRPr="00306DD9">
              <w:rPr>
                <w:sz w:val="18"/>
                <w:szCs w:val="18"/>
              </w:rPr>
              <w:t xml:space="preserve">общего образования </w:t>
            </w:r>
          </w:p>
        </w:tc>
        <w:tc>
          <w:tcPr>
            <w:tcW w:w="1081" w:type="dxa"/>
            <w:shd w:val="clear" w:color="auto" w:fill="FFFFFF"/>
          </w:tcPr>
          <w:p w:rsidR="002644BF" w:rsidRDefault="002644BF" w:rsidP="002644BF">
            <w:pPr>
              <w:rPr>
                <w:sz w:val="18"/>
                <w:szCs w:val="18"/>
              </w:rPr>
            </w:pPr>
          </w:p>
          <w:p w:rsidR="00537C62" w:rsidRDefault="002644BF" w:rsidP="002644B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537C62" w:rsidRDefault="00537C62" w:rsidP="00537C62">
            <w:pPr>
              <w:rPr>
                <w:sz w:val="18"/>
                <w:szCs w:val="18"/>
              </w:rPr>
            </w:pPr>
          </w:p>
          <w:p w:rsidR="00537C62" w:rsidRDefault="00537C62" w:rsidP="00537C6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537C62" w:rsidRDefault="002644BF" w:rsidP="00537C62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FFFFFF"/>
          </w:tcPr>
          <w:p w:rsidR="002644BF" w:rsidRDefault="002644BF" w:rsidP="002644BF">
            <w:pPr>
              <w:rPr>
                <w:sz w:val="18"/>
                <w:szCs w:val="18"/>
              </w:rPr>
            </w:pPr>
          </w:p>
          <w:p w:rsidR="002644BF" w:rsidRPr="00472F87" w:rsidRDefault="002644BF" w:rsidP="002644BF">
            <w:pPr>
              <w:rPr>
                <w:b/>
                <w:color w:val="FF0000"/>
                <w:sz w:val="18"/>
                <w:szCs w:val="18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1237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6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22"/>
        <w:gridCol w:w="3035"/>
        <w:gridCol w:w="1242"/>
        <w:gridCol w:w="1242"/>
        <w:gridCol w:w="6627"/>
      </w:tblGrid>
      <w:tr w:rsidR="002644BF" w:rsidRPr="00C42765" w:rsidTr="002644BF">
        <w:trPr>
          <w:trHeight w:val="228"/>
        </w:trPr>
        <w:tc>
          <w:tcPr>
            <w:tcW w:w="1476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2644BF">
        <w:trPr>
          <w:trHeight w:val="243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2644BF">
        <w:trPr>
          <w:trHeight w:val="228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2644BF">
        <w:trPr>
          <w:trHeight w:val="228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2644BF">
        <w:trPr>
          <w:trHeight w:val="243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2644BF">
        <w:trPr>
          <w:trHeight w:val="228"/>
        </w:trPr>
        <w:tc>
          <w:tcPr>
            <w:tcW w:w="262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035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42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627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6D5316" w:rsidP="002644B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D5316">
        <w:rPr>
          <w:noProof/>
          <w:lang w:eastAsia="ru-RU"/>
        </w:rPr>
        <w:lastRenderedPageBreak/>
        <w:pict>
          <v:shape id="_x0000_s1042" type="#_x0000_t202" style="position:absolute;left:0;text-align:left;margin-left:595.3pt;margin-top:-22.1pt;width:149.75pt;height:90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9E45E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192CE8" w:rsidRDefault="009E45ED" w:rsidP="00B9503F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C802CE"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9E45ED" w:rsidRPr="009D7718" w:rsidRDefault="009E45ED" w:rsidP="002644BF"/>
              </w:txbxContent>
            </v:textbox>
          </v:shape>
        </w:pict>
      </w:r>
    </w:p>
    <w:p w:rsidR="002644BF" w:rsidRDefault="002644BF" w:rsidP="002644BF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4</w:t>
      </w:r>
    </w:p>
    <w:p w:rsidR="002644BF" w:rsidRPr="008A026B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1.</w:t>
      </w:r>
      <w:r w:rsidR="002644BF" w:rsidRPr="008A026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2644BF" w:rsidRPr="008A026B">
        <w:rPr>
          <w:color w:val="000000"/>
          <w:sz w:val="24"/>
          <w:szCs w:val="24"/>
          <w:shd w:val="clear" w:color="auto" w:fill="FFFFFF"/>
        </w:rPr>
        <w:t>_</w:t>
      </w:r>
    </w:p>
    <w:p w:rsidR="008A026B" w:rsidRDefault="008A026B" w:rsidP="002644BF">
      <w:pPr>
        <w:keepNext/>
        <w:outlineLvl w:val="3"/>
        <w:rPr>
          <w:szCs w:val="28"/>
          <w:shd w:val="clear" w:color="auto" w:fill="FFFFFF"/>
        </w:rPr>
      </w:pPr>
      <w:r>
        <w:rPr>
          <w:i/>
          <w:szCs w:val="28"/>
          <w:u w:val="single"/>
        </w:rPr>
        <w:t xml:space="preserve">    </w:t>
      </w:r>
      <w:r w:rsidR="002644BF"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 w:rsidR="002644BF">
        <w:rPr>
          <w:i/>
          <w:szCs w:val="28"/>
          <w:u w:val="single"/>
        </w:rPr>
        <w:t>основного</w:t>
      </w:r>
      <w:r w:rsidR="002644BF" w:rsidRPr="0015288B">
        <w:rPr>
          <w:i/>
          <w:szCs w:val="28"/>
          <w:u w:val="single"/>
        </w:rPr>
        <w:t xml:space="preserve"> общего образования</w:t>
      </w:r>
    </w:p>
    <w:p w:rsidR="002644BF" w:rsidRPr="008A026B" w:rsidRDefault="002644BF" w:rsidP="002644BF">
      <w:pPr>
        <w:keepNext/>
        <w:outlineLvl w:val="3"/>
        <w:rPr>
          <w:szCs w:val="28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1"/>
        <w:gridCol w:w="1629"/>
        <w:gridCol w:w="1088"/>
        <w:gridCol w:w="1091"/>
        <w:gridCol w:w="1220"/>
        <w:gridCol w:w="1220"/>
        <w:gridCol w:w="1937"/>
        <w:gridCol w:w="1088"/>
        <w:gridCol w:w="573"/>
        <w:gridCol w:w="877"/>
        <w:gridCol w:w="815"/>
        <w:gridCol w:w="817"/>
        <w:gridCol w:w="578"/>
        <w:gridCol w:w="1105"/>
      </w:tblGrid>
      <w:tr w:rsidR="002644BF" w:rsidRPr="00C720C9" w:rsidTr="002644BF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C720C9" w:rsidTr="002644BF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C720C9" w:rsidTr="002644BF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(наименова-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2644BF" w:rsidRPr="0021193B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21193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21193B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2644BF" w:rsidRPr="00C720C9" w:rsidTr="002644BF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2644BF" w:rsidRPr="00C720C9" w:rsidTr="002644BF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825255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0"/>
              </w:rPr>
            </w:pPr>
            <w:r w:rsidRPr="00825255">
              <w:rPr>
                <w:sz w:val="20"/>
              </w:rPr>
              <w:t>802111О.99.0.БА96АЮ58001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2644BF" w:rsidRPr="00B22A00" w:rsidRDefault="002644BF" w:rsidP="002644BF">
            <w:pPr>
              <w:keepNext/>
              <w:outlineLvl w:val="3"/>
              <w:rPr>
                <w:bCs/>
                <w:sz w:val="20"/>
              </w:rPr>
            </w:pPr>
            <w:r w:rsidRPr="00B22A00">
              <w:rPr>
                <w:bCs/>
                <w:sz w:val="20"/>
              </w:rPr>
              <w:t>Общеобразовател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6"/>
        <w:gridCol w:w="988"/>
        <w:gridCol w:w="985"/>
        <w:gridCol w:w="1127"/>
        <w:gridCol w:w="1038"/>
        <w:gridCol w:w="1035"/>
        <w:gridCol w:w="809"/>
        <w:gridCol w:w="808"/>
        <w:gridCol w:w="448"/>
        <w:gridCol w:w="857"/>
        <w:gridCol w:w="849"/>
        <w:gridCol w:w="900"/>
        <w:gridCol w:w="774"/>
        <w:gridCol w:w="800"/>
        <w:gridCol w:w="812"/>
        <w:gridCol w:w="664"/>
        <w:gridCol w:w="861"/>
      </w:tblGrid>
      <w:tr w:rsidR="002644BF" w:rsidRPr="005C7C58" w:rsidTr="002644BF">
        <w:tc>
          <w:tcPr>
            <w:tcW w:w="1151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c>
          <w:tcPr>
            <w:tcW w:w="1151" w:type="dxa"/>
            <w:shd w:val="clear" w:color="auto" w:fill="FFFFFF"/>
          </w:tcPr>
          <w:p w:rsidR="002644BF" w:rsidRPr="00AE3512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sz w:val="20"/>
              </w:rPr>
            </w:pPr>
            <w:r w:rsidRPr="00AE3512">
              <w:rPr>
                <w:sz w:val="20"/>
              </w:rPr>
              <w:t>802111О.99.0.БА96АЮ58001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2644BF" w:rsidRPr="00B22A00" w:rsidRDefault="002644BF" w:rsidP="002644BF">
            <w:pPr>
              <w:keepNext/>
              <w:outlineLvl w:val="3"/>
              <w:rPr>
                <w:bCs/>
                <w:sz w:val="20"/>
              </w:rPr>
            </w:pPr>
            <w:r w:rsidRPr="00B22A00">
              <w:rPr>
                <w:bCs/>
                <w:sz w:val="20"/>
              </w:rPr>
              <w:t>Общеобразователная программа</w:t>
            </w:r>
          </w:p>
        </w:tc>
        <w:tc>
          <w:tcPr>
            <w:tcW w:w="842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472B9F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C7709A">
              <w:rPr>
                <w:bCs/>
                <w:color w:val="000000"/>
                <w:sz w:val="20"/>
              </w:rPr>
              <w:t>79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C7709A">
              <w:rPr>
                <w:bCs/>
                <w:color w:val="000000"/>
                <w:sz w:val="20"/>
              </w:rPr>
              <w:t>79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C7709A">
              <w:rPr>
                <w:bCs/>
                <w:color w:val="000000"/>
                <w:sz w:val="20"/>
              </w:rPr>
              <w:t>79</w:t>
            </w:r>
          </w:p>
        </w:tc>
        <w:tc>
          <w:tcPr>
            <w:tcW w:w="80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2644BF" w:rsidRPr="00B57CD6" w:rsidRDefault="002644BF" w:rsidP="002644B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B57CD6">
              <w:rPr>
                <w:bCs/>
                <w:sz w:val="20"/>
              </w:rPr>
              <w:t>2</w:t>
            </w:r>
            <w:r w:rsidR="00537C62">
              <w:rPr>
                <w:bCs/>
                <w:sz w:val="20"/>
              </w:rPr>
              <w:t>8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74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383"/>
      </w:tblGrid>
      <w:tr w:rsidR="002644BF" w:rsidRPr="00C42765" w:rsidTr="008B2B22">
        <w:tc>
          <w:tcPr>
            <w:tcW w:w="14747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383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6D5316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 w:rsidRPr="006D5316">
        <w:rPr>
          <w:bCs/>
          <w:noProof/>
          <w:sz w:val="24"/>
          <w:szCs w:val="24"/>
          <w:lang w:eastAsia="ru-RU"/>
        </w:rPr>
        <w:lastRenderedPageBreak/>
        <w:pict>
          <v:shape id="_x0000_s1045" type="#_x0000_t202" style="position:absolute;left:0;text-align:left;margin-left:596.8pt;margin-top:-34.1pt;width:149.75pt;height:90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r3iA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NxBXisQjygMC0gbso/PCW4asD8o6XE0K+q+b5iVlLQfNIqryPI8zHI85LPzKR7ssWV1bGGaI1RF&#10;PSXj9saP878xVq0bjDTKWcMVCrJWUSpBuWNWOxnj+MWadk9FmO/jc/R6ftAWv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C4gFr3iAIAABgFAAAOAAAAAAAAAAAAAAAAAC4CAABkcnMvZTJvRG9jLnhtbFBLAQItABQABgAI&#10;AAAAIQCAkWtJ3gAAAAs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9E45E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192CE8" w:rsidRDefault="009E45ED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9E45ED" w:rsidRPr="009D7718" w:rsidRDefault="009E45ED" w:rsidP="002644BF"/>
              </w:txbxContent>
            </v:textbox>
          </v:shape>
        </w:pict>
      </w:r>
    </w:p>
    <w:p w:rsidR="002644BF" w:rsidRPr="001E7744" w:rsidRDefault="002644BF" w:rsidP="002644BF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5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2644BF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2644B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2644BF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2644BF">
      <w:pPr>
        <w:keepNext/>
        <w:ind w:left="720"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25255"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</w:t>
      </w:r>
      <w:r>
        <w:rPr>
          <w:i/>
          <w:szCs w:val="28"/>
          <w:u w:val="single"/>
        </w:rPr>
        <w:t xml:space="preserve">основного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2644BF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2644BF"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2644BF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2644BF" w:rsidRPr="00DB42D5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219"/>
        <w:gridCol w:w="1058"/>
        <w:gridCol w:w="1382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2644BF" w:rsidRPr="00430789" w:rsidTr="00825255">
        <w:trPr>
          <w:trHeight w:hRule="exact" w:val="1405"/>
        </w:trPr>
        <w:tc>
          <w:tcPr>
            <w:tcW w:w="690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069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604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509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825255">
        <w:trPr>
          <w:trHeight w:hRule="exact" w:val="484"/>
        </w:trPr>
        <w:tc>
          <w:tcPr>
            <w:tcW w:w="69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069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4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188" w:type="dxa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87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1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93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24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825255">
        <w:trPr>
          <w:trHeight w:val="624"/>
        </w:trPr>
        <w:tc>
          <w:tcPr>
            <w:tcW w:w="69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3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2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1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5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38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18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3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73" w:type="dxa"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87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15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17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9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4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825255">
        <w:trPr>
          <w:trHeight w:hRule="exact" w:val="227"/>
        </w:trPr>
        <w:tc>
          <w:tcPr>
            <w:tcW w:w="69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3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2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19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05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38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18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4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7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87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15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17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9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24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825255">
        <w:trPr>
          <w:trHeight w:hRule="exact" w:val="907"/>
        </w:trPr>
        <w:tc>
          <w:tcPr>
            <w:tcW w:w="690" w:type="dxa"/>
            <w:vMerge w:val="restart"/>
            <w:shd w:val="clear" w:color="auto" w:fill="FFFFFF"/>
          </w:tcPr>
          <w:p w:rsidR="002644BF" w:rsidRPr="00911305" w:rsidRDefault="002644BF" w:rsidP="002644B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0"/>
              </w:rPr>
            </w:pPr>
            <w:r w:rsidRPr="00911305">
              <w:rPr>
                <w:sz w:val="20"/>
              </w:rPr>
              <w:t>802111О.99.0.БА96АЮ83001</w:t>
            </w:r>
          </w:p>
        </w:tc>
        <w:tc>
          <w:tcPr>
            <w:tcW w:w="1630" w:type="dxa"/>
            <w:vMerge w:val="restart"/>
            <w:shd w:val="clear" w:color="auto" w:fill="FFFFFF"/>
          </w:tcPr>
          <w:p w:rsidR="002644BF" w:rsidRPr="00F9217B" w:rsidRDefault="00AF5E9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основного </w:t>
            </w:r>
            <w:r w:rsidRPr="00306DD9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22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058" w:type="dxa"/>
            <w:vMerge w:val="restart"/>
            <w:shd w:val="clear" w:color="auto" w:fill="FFFFFF"/>
          </w:tcPr>
          <w:p w:rsidR="00AF5E9F" w:rsidRDefault="00AF5E9F" w:rsidP="00AF5E9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AF5E9F" w:rsidRDefault="00AF5E9F" w:rsidP="00AF5E9F">
            <w:pPr>
              <w:rPr>
                <w:sz w:val="18"/>
                <w:szCs w:val="18"/>
              </w:rPr>
            </w:pPr>
          </w:p>
          <w:p w:rsidR="00AF5E9F" w:rsidRDefault="00AF5E9F" w:rsidP="00AF5E9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382" w:type="dxa"/>
            <w:vMerge w:val="restart"/>
            <w:shd w:val="clear" w:color="auto" w:fill="FFFFFF"/>
          </w:tcPr>
          <w:p w:rsidR="002644BF" w:rsidRPr="009F7DFB" w:rsidRDefault="00AE3512" w:rsidP="002644BF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218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825255">
        <w:trPr>
          <w:trHeight w:hRule="exact" w:val="1077"/>
        </w:trPr>
        <w:tc>
          <w:tcPr>
            <w:tcW w:w="690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058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2644BF" w:rsidRPr="005B7487" w:rsidRDefault="002644BF" w:rsidP="002644BF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825255">
        <w:trPr>
          <w:trHeight w:hRule="exact" w:val="1282"/>
        </w:trPr>
        <w:tc>
          <w:tcPr>
            <w:tcW w:w="69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7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825255">
        <w:trPr>
          <w:trHeight w:hRule="exact" w:val="555"/>
        </w:trPr>
        <w:tc>
          <w:tcPr>
            <w:tcW w:w="69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19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8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43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4"/>
        <w:gridCol w:w="987"/>
        <w:gridCol w:w="985"/>
        <w:gridCol w:w="752"/>
        <w:gridCol w:w="1134"/>
        <w:gridCol w:w="1314"/>
        <w:gridCol w:w="1188"/>
        <w:gridCol w:w="808"/>
        <w:gridCol w:w="448"/>
        <w:gridCol w:w="857"/>
        <w:gridCol w:w="850"/>
        <w:gridCol w:w="901"/>
        <w:gridCol w:w="804"/>
        <w:gridCol w:w="800"/>
        <w:gridCol w:w="812"/>
        <w:gridCol w:w="491"/>
        <w:gridCol w:w="626"/>
      </w:tblGrid>
      <w:tr w:rsidR="002644BF" w:rsidRPr="005C7C58" w:rsidTr="00825255">
        <w:tc>
          <w:tcPr>
            <w:tcW w:w="1104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724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48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44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16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1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825255">
        <w:tc>
          <w:tcPr>
            <w:tcW w:w="110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24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448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8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256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5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01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00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1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2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825255">
        <w:tc>
          <w:tcPr>
            <w:tcW w:w="110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75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31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88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0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4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57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0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0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1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1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2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825255">
        <w:tc>
          <w:tcPr>
            <w:tcW w:w="110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0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48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5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0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1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2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825255">
        <w:tc>
          <w:tcPr>
            <w:tcW w:w="1104" w:type="dxa"/>
            <w:shd w:val="clear" w:color="auto" w:fill="FFFFFF"/>
          </w:tcPr>
          <w:p w:rsidR="002644BF" w:rsidRPr="00911305" w:rsidRDefault="00911305" w:rsidP="002644BF">
            <w:pPr>
              <w:rPr>
                <w:sz w:val="20"/>
              </w:rPr>
            </w:pPr>
            <w:r w:rsidRPr="00911305">
              <w:rPr>
                <w:sz w:val="20"/>
              </w:rPr>
              <w:t>802111О.99.0.БА96АА03001</w:t>
            </w:r>
          </w:p>
        </w:tc>
        <w:tc>
          <w:tcPr>
            <w:tcW w:w="2724" w:type="dxa"/>
            <w:gridSpan w:val="3"/>
            <w:shd w:val="clear" w:color="auto" w:fill="FFFFFF"/>
          </w:tcPr>
          <w:p w:rsidR="002644BF" w:rsidRPr="00F82FB5" w:rsidRDefault="00AF5E9F" w:rsidP="00AF5E9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основного </w:t>
            </w:r>
            <w:r w:rsidRPr="00306DD9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134" w:type="dxa"/>
            <w:shd w:val="clear" w:color="auto" w:fill="FFFFFF"/>
          </w:tcPr>
          <w:p w:rsidR="00AF5E9F" w:rsidRDefault="00AF5E9F" w:rsidP="00AF5E9F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AF5E9F" w:rsidRDefault="00AF5E9F" w:rsidP="00AF5E9F">
            <w:pPr>
              <w:rPr>
                <w:sz w:val="18"/>
                <w:szCs w:val="18"/>
              </w:rPr>
            </w:pPr>
          </w:p>
          <w:p w:rsidR="00AF5E9F" w:rsidRDefault="00AF5E9F" w:rsidP="00AF5E9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AF5E9F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314" w:type="dxa"/>
            <w:shd w:val="clear" w:color="auto" w:fill="FFFFFF"/>
          </w:tcPr>
          <w:p w:rsidR="002644BF" w:rsidRPr="004877C4" w:rsidRDefault="00AF5E9F" w:rsidP="002644BF">
            <w:pPr>
              <w:keepNext/>
              <w:outlineLvl w:val="3"/>
              <w:rPr>
                <w:bCs/>
                <w:sz w:val="20"/>
              </w:rPr>
            </w:pPr>
            <w:r w:rsidRPr="00306DD9">
              <w:rPr>
                <w:sz w:val="18"/>
                <w:szCs w:val="18"/>
              </w:rPr>
              <w:t>адаптированная образовательная программа для обучающихся с ограниченными возможностями здоровья с задержкой психического развития</w:t>
            </w:r>
          </w:p>
        </w:tc>
        <w:tc>
          <w:tcPr>
            <w:tcW w:w="1188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08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4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0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00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1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2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32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5958"/>
      </w:tblGrid>
      <w:tr w:rsidR="002644BF" w:rsidRPr="00C42765" w:rsidTr="008B2B22">
        <w:tc>
          <w:tcPr>
            <w:tcW w:w="14322" w:type="dxa"/>
            <w:gridSpan w:val="5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C42765" w:rsidTr="008B2B22">
        <w:tc>
          <w:tcPr>
            <w:tcW w:w="2694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C42765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958" w:type="dxa"/>
          </w:tcPr>
          <w:p w:rsidR="002644BF" w:rsidRPr="00C42765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C42765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C42765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C42765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C7C58" w:rsidRDefault="002644BF" w:rsidP="002644B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476D45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476D45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476D45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476D45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E3512" w:rsidRDefault="00AE3512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25255" w:rsidRDefault="00825255" w:rsidP="00AE3512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AE3512" w:rsidRPr="001E7744" w:rsidRDefault="006D5316" w:rsidP="00AE3512">
      <w:pPr>
        <w:suppressAutoHyphens w:val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pict>
          <v:shape id="_x0000_s1047" type="#_x0000_t202" style="position:absolute;left:0;text-align:left;margin-left:604.95pt;margin-top:-18.8pt;width:137.85pt;height:90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r3iA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NxBXisQjygMC0gbso/PCW4asD8o6XE0K+q+b5iVlLQfNIqryPI8zHI85LPzKR7ssWV1bGGaI1RF&#10;PSXj9saP878xVq0bjDTKWcMVCrJWUSpBuWNWOxnj+MWadk9FmO/jc/R6ftAWv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C4gFr3iAIAABgFAAAOAAAAAAAAAAAAAAAAAC4CAABkcnMvZTJvRG9jLnhtbFBLAQItABQABgAI&#10;AAAAIQCAkWtJ3gAAAAsBAAAPAAAAAAAAAAAAAAAAAOIEAABkcnMvZG93bnJldi54bWxQSwUGAAAA&#10;AAQABADzAAAA7QUAAAAA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9E45ED" w:rsidRPr="009D7718" w:rsidTr="00B9503F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B9503F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B9503F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192CE8" w:rsidRDefault="009E45ED" w:rsidP="00B22A00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9E45ED" w:rsidRPr="009D7718" w:rsidRDefault="009E45ED" w:rsidP="00AE3512"/>
              </w:txbxContent>
            </v:textbox>
          </v:shape>
        </w:pict>
      </w:r>
      <w:r w:rsidR="00AE3512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25255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AE3512" w:rsidRPr="00A93419" w:rsidRDefault="00AE3512" w:rsidP="00AE351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AE3512" w:rsidRPr="00716CBC" w:rsidRDefault="008A026B" w:rsidP="008A026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AE3512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AE3512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3512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AE3512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AE3512" w:rsidRDefault="00AE3512" w:rsidP="00AE3512">
      <w:pPr>
        <w:keepNext/>
        <w:ind w:left="720"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25255">
        <w:rPr>
          <w:i/>
          <w:szCs w:val="28"/>
          <w:u w:val="single"/>
        </w:rPr>
        <w:t xml:space="preserve">адаптированных </w:t>
      </w:r>
      <w:r w:rsidRPr="0015288B">
        <w:rPr>
          <w:i/>
          <w:szCs w:val="28"/>
          <w:u w:val="single"/>
        </w:rPr>
        <w:t xml:space="preserve">общеобразовательных программ </w:t>
      </w:r>
      <w:r>
        <w:rPr>
          <w:i/>
          <w:szCs w:val="28"/>
          <w:u w:val="single"/>
        </w:rPr>
        <w:t xml:space="preserve">основного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AE3512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AE3512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AE3512"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AE3512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AE3512" w:rsidRPr="00DB42D5">
        <w:rPr>
          <w:i/>
          <w:szCs w:val="28"/>
          <w:u w:val="single"/>
        </w:rPr>
        <w:t>Физические лица</w:t>
      </w:r>
    </w:p>
    <w:p w:rsidR="00AE3512" w:rsidRPr="001E7744" w:rsidRDefault="00AE3512" w:rsidP="00AE351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AE3512" w:rsidRDefault="00AE3512" w:rsidP="00AE3512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E3512" w:rsidRPr="00A93419" w:rsidRDefault="00AE3512" w:rsidP="00AE3512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90"/>
        <w:gridCol w:w="1630"/>
        <w:gridCol w:w="1220"/>
        <w:gridCol w:w="1001"/>
        <w:gridCol w:w="1276"/>
        <w:gridCol w:w="1382"/>
        <w:gridCol w:w="2188"/>
        <w:gridCol w:w="843"/>
        <w:gridCol w:w="573"/>
        <w:gridCol w:w="877"/>
        <w:gridCol w:w="815"/>
        <w:gridCol w:w="817"/>
        <w:gridCol w:w="693"/>
        <w:gridCol w:w="724"/>
      </w:tblGrid>
      <w:tr w:rsidR="00AE3512" w:rsidRPr="00430789" w:rsidTr="00825255">
        <w:trPr>
          <w:trHeight w:hRule="exact" w:val="1405"/>
        </w:trPr>
        <w:tc>
          <w:tcPr>
            <w:tcW w:w="690" w:type="dxa"/>
            <w:vMerge w:val="restart"/>
            <w:shd w:val="clear" w:color="auto" w:fill="FFFFFF"/>
            <w:vAlign w:val="center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851" w:type="dxa"/>
            <w:gridSpan w:val="3"/>
            <w:vMerge w:val="restart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658" w:type="dxa"/>
            <w:gridSpan w:val="2"/>
            <w:vMerge w:val="restart"/>
            <w:shd w:val="clear" w:color="auto" w:fill="FFFFFF"/>
            <w:vAlign w:val="center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604" w:type="dxa"/>
            <w:gridSpan w:val="3"/>
            <w:shd w:val="clear" w:color="auto" w:fill="FFFFFF"/>
            <w:vAlign w:val="center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509" w:type="dxa"/>
            <w:gridSpan w:val="3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AE3512" w:rsidRPr="00430789" w:rsidTr="00825255">
        <w:trPr>
          <w:trHeight w:hRule="exact" w:val="484"/>
        </w:trPr>
        <w:tc>
          <w:tcPr>
            <w:tcW w:w="690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851" w:type="dxa"/>
            <w:gridSpan w:val="3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658" w:type="dxa"/>
            <w:gridSpan w:val="2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188" w:type="dxa"/>
            <w:vMerge w:val="restart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1416" w:type="dxa"/>
            <w:gridSpan w:val="2"/>
            <w:shd w:val="clear" w:color="auto" w:fill="FFFFFF"/>
            <w:vAlign w:val="center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877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17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93" w:type="dxa"/>
            <w:vMerge w:val="restart"/>
            <w:shd w:val="clear" w:color="auto" w:fill="FFFFFF"/>
          </w:tcPr>
          <w:p w:rsidR="00AE3512" w:rsidRPr="0052745E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24" w:type="dxa"/>
            <w:vMerge w:val="restart"/>
            <w:shd w:val="clear" w:color="auto" w:fill="FFFFFF"/>
          </w:tcPr>
          <w:p w:rsidR="00AE3512" w:rsidRPr="0052745E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E3512" w:rsidRPr="00430789" w:rsidTr="00825255">
        <w:trPr>
          <w:trHeight w:val="624"/>
        </w:trPr>
        <w:tc>
          <w:tcPr>
            <w:tcW w:w="690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30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20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1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6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382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(наименова-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AE3512" w:rsidRPr="00430789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188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3" w:type="dxa"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73" w:type="dxa"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877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15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17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93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4" w:type="dxa"/>
            <w:vMerge/>
            <w:shd w:val="clear" w:color="auto" w:fill="FFFFFF"/>
          </w:tcPr>
          <w:p w:rsidR="00AE3512" w:rsidRPr="0043078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AE3512" w:rsidRPr="00430789" w:rsidTr="00825255">
        <w:trPr>
          <w:trHeight w:hRule="exact" w:val="227"/>
        </w:trPr>
        <w:tc>
          <w:tcPr>
            <w:tcW w:w="690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30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20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1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382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188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43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73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877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15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17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93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24" w:type="dxa"/>
            <w:shd w:val="clear" w:color="auto" w:fill="FFFFFF"/>
          </w:tcPr>
          <w:p w:rsidR="00AE3512" w:rsidRPr="00430789" w:rsidRDefault="00AE3512" w:rsidP="009E45ED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E3512" w:rsidRPr="00C720C9" w:rsidTr="00825255">
        <w:trPr>
          <w:trHeight w:hRule="exact" w:val="907"/>
        </w:trPr>
        <w:tc>
          <w:tcPr>
            <w:tcW w:w="690" w:type="dxa"/>
            <w:vMerge w:val="restart"/>
            <w:shd w:val="clear" w:color="auto" w:fill="FFFFFF"/>
          </w:tcPr>
          <w:p w:rsidR="00AE3512" w:rsidRPr="00AE3512" w:rsidRDefault="00AE3512" w:rsidP="009E45ED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0"/>
              </w:rPr>
            </w:pPr>
            <w:r w:rsidRPr="00AE3512">
              <w:rPr>
                <w:sz w:val="20"/>
              </w:rPr>
              <w:t>802111О.99.0.БА96АА03001</w:t>
            </w:r>
          </w:p>
        </w:tc>
        <w:tc>
          <w:tcPr>
            <w:tcW w:w="1630" w:type="dxa"/>
            <w:vMerge w:val="restart"/>
            <w:shd w:val="clear" w:color="auto" w:fill="FFFFFF"/>
          </w:tcPr>
          <w:p w:rsidR="00AE3512" w:rsidRPr="00F9217B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основного </w:t>
            </w:r>
            <w:r w:rsidRPr="00306DD9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220" w:type="dxa"/>
            <w:vMerge w:val="restart"/>
            <w:shd w:val="clear" w:color="auto" w:fill="FFFFFF"/>
          </w:tcPr>
          <w:p w:rsidR="00AE3512" w:rsidRPr="00F9217B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1" w:type="dxa"/>
            <w:vMerge w:val="restart"/>
            <w:shd w:val="clear" w:color="auto" w:fill="FFFFFF"/>
          </w:tcPr>
          <w:p w:rsidR="00AE3512" w:rsidRPr="00F9217B" w:rsidRDefault="00AE3512" w:rsidP="009E45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AE3512" w:rsidRDefault="00AE3512" w:rsidP="009E45ED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AE3512" w:rsidRDefault="00AE3512" w:rsidP="009E45ED">
            <w:pPr>
              <w:rPr>
                <w:sz w:val="18"/>
                <w:szCs w:val="18"/>
              </w:rPr>
            </w:pPr>
          </w:p>
          <w:p w:rsidR="00AE3512" w:rsidRDefault="00AE3512" w:rsidP="009E45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AE3512" w:rsidRPr="00F9217B" w:rsidRDefault="00AE3512" w:rsidP="009E45ED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382" w:type="dxa"/>
            <w:vMerge w:val="restart"/>
            <w:shd w:val="clear" w:color="auto" w:fill="FFFFFF"/>
          </w:tcPr>
          <w:p w:rsidR="00AE3512" w:rsidRPr="009F7DFB" w:rsidRDefault="00AE3512" w:rsidP="009E45ED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с </w:t>
            </w:r>
            <w:r>
              <w:rPr>
                <w:sz w:val="18"/>
                <w:szCs w:val="18"/>
              </w:rPr>
              <w:t>расстройством аутистического спектра</w:t>
            </w:r>
          </w:p>
        </w:tc>
        <w:tc>
          <w:tcPr>
            <w:tcW w:w="2188" w:type="dxa"/>
            <w:shd w:val="clear" w:color="auto" w:fill="FFFFFF"/>
          </w:tcPr>
          <w:p w:rsidR="00AE3512" w:rsidRPr="003D1E85" w:rsidRDefault="00AE3512" w:rsidP="009E45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AE3512" w:rsidRDefault="00AE3512" w:rsidP="009E45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E3512" w:rsidRDefault="00AE3512" w:rsidP="009E45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E3512" w:rsidRDefault="00AE3512" w:rsidP="009E45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E3512" w:rsidRDefault="00AE3512" w:rsidP="009E45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E3512" w:rsidRPr="00C720C9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43" w:type="dxa"/>
            <w:shd w:val="clear" w:color="auto" w:fill="FFFFFF"/>
          </w:tcPr>
          <w:p w:rsidR="00AE3512" w:rsidRPr="00CC3F39" w:rsidRDefault="00AE3512" w:rsidP="009E45ED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AE3512" w:rsidRPr="005B7487" w:rsidRDefault="00AE3512" w:rsidP="009E45ED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AE3512" w:rsidRPr="00C720C9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AE3512" w:rsidRPr="00C720C9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AE3512" w:rsidRPr="00C720C9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AE3512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AE3512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E3512" w:rsidRPr="00C720C9" w:rsidTr="00825255">
        <w:trPr>
          <w:trHeight w:hRule="exact" w:val="1077"/>
        </w:trPr>
        <w:tc>
          <w:tcPr>
            <w:tcW w:w="690" w:type="dxa"/>
            <w:vMerge/>
            <w:shd w:val="clear" w:color="auto" w:fill="FFFFFF"/>
          </w:tcPr>
          <w:p w:rsidR="00AE3512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AE3512" w:rsidRPr="004E0763" w:rsidRDefault="00AE3512" w:rsidP="009E45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1" w:type="dxa"/>
            <w:vMerge/>
            <w:shd w:val="clear" w:color="auto" w:fill="FFFFFF"/>
          </w:tcPr>
          <w:p w:rsidR="00AE3512" w:rsidRPr="00592E17" w:rsidRDefault="00AE3512" w:rsidP="009E45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AE3512" w:rsidRPr="00592E17" w:rsidRDefault="00AE3512" w:rsidP="009E45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AE3512" w:rsidRPr="003D1E85" w:rsidRDefault="00AE3512" w:rsidP="009E45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843" w:type="dxa"/>
            <w:shd w:val="clear" w:color="auto" w:fill="FFFFFF"/>
          </w:tcPr>
          <w:p w:rsidR="00AE3512" w:rsidRPr="00CC3F39" w:rsidRDefault="00AE3512" w:rsidP="009E45ED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AE3512" w:rsidRPr="005B7487" w:rsidRDefault="00AE3512" w:rsidP="009E45ED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AE3512" w:rsidRPr="00C720C9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AE3512" w:rsidRPr="00C720C9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AE3512" w:rsidRPr="00C720C9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AE3512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AE3512" w:rsidRDefault="00AE3512" w:rsidP="009E45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E3512" w:rsidRPr="00C720C9" w:rsidTr="00825255">
        <w:trPr>
          <w:trHeight w:hRule="exact" w:val="1282"/>
        </w:trPr>
        <w:tc>
          <w:tcPr>
            <w:tcW w:w="690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1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AE3512" w:rsidRDefault="00AE3512" w:rsidP="009E45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AE3512" w:rsidRDefault="00AE3512" w:rsidP="009E45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AE3512" w:rsidRPr="00C720C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43" w:type="dxa"/>
            <w:shd w:val="clear" w:color="auto" w:fill="FFFFFF"/>
          </w:tcPr>
          <w:p w:rsidR="00AE3512" w:rsidRPr="00CC3F3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73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5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7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93" w:type="dxa"/>
            <w:shd w:val="clear" w:color="auto" w:fill="FFFFFF"/>
          </w:tcPr>
          <w:p w:rsidR="00AE3512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4" w:type="dxa"/>
            <w:shd w:val="clear" w:color="auto" w:fill="FFFFFF"/>
          </w:tcPr>
          <w:p w:rsidR="00AE3512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AE3512" w:rsidRPr="00C720C9" w:rsidTr="00825255">
        <w:trPr>
          <w:trHeight w:hRule="exact" w:val="555"/>
        </w:trPr>
        <w:tc>
          <w:tcPr>
            <w:tcW w:w="690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0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1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2" w:type="dxa"/>
            <w:vMerge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shd w:val="clear" w:color="auto" w:fill="FFFFFF"/>
          </w:tcPr>
          <w:p w:rsidR="00AE3512" w:rsidRPr="005F367F" w:rsidRDefault="00AE3512" w:rsidP="009E45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43" w:type="dxa"/>
            <w:shd w:val="clear" w:color="auto" w:fill="FFFFFF"/>
          </w:tcPr>
          <w:p w:rsidR="00AE3512" w:rsidRPr="00CC3F3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73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5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7" w:type="dxa"/>
            <w:shd w:val="clear" w:color="auto" w:fill="FFFFFF"/>
          </w:tcPr>
          <w:p w:rsidR="00AE3512" w:rsidRPr="00C720C9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93" w:type="dxa"/>
            <w:shd w:val="clear" w:color="auto" w:fill="FFFFFF"/>
          </w:tcPr>
          <w:p w:rsidR="00AE3512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24" w:type="dxa"/>
            <w:shd w:val="clear" w:color="auto" w:fill="FFFFFF"/>
          </w:tcPr>
          <w:p w:rsidR="00AE3512" w:rsidRDefault="00AE3512" w:rsidP="009E45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AE3512" w:rsidRPr="00A93419" w:rsidRDefault="00AE3512" w:rsidP="00AE3512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4"/>
        <w:gridCol w:w="987"/>
        <w:gridCol w:w="985"/>
        <w:gridCol w:w="893"/>
        <w:gridCol w:w="993"/>
        <w:gridCol w:w="1314"/>
        <w:gridCol w:w="1188"/>
        <w:gridCol w:w="808"/>
        <w:gridCol w:w="448"/>
        <w:gridCol w:w="857"/>
        <w:gridCol w:w="850"/>
        <w:gridCol w:w="901"/>
        <w:gridCol w:w="804"/>
        <w:gridCol w:w="800"/>
        <w:gridCol w:w="812"/>
        <w:gridCol w:w="491"/>
        <w:gridCol w:w="626"/>
      </w:tblGrid>
      <w:tr w:rsidR="00AE3512" w:rsidRPr="005C7C58" w:rsidTr="00825255">
        <w:tc>
          <w:tcPr>
            <w:tcW w:w="1104" w:type="dxa"/>
            <w:vMerge w:val="restart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865" w:type="dxa"/>
            <w:gridSpan w:val="3"/>
            <w:vMerge w:val="restart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307" w:type="dxa"/>
            <w:gridSpan w:val="2"/>
            <w:vMerge w:val="restart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44" w:type="dxa"/>
            <w:gridSpan w:val="3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16" w:type="dxa"/>
            <w:gridSpan w:val="3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17" w:type="dxa"/>
            <w:gridSpan w:val="2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AE3512" w:rsidRPr="005C7C58" w:rsidTr="00825255">
        <w:tc>
          <w:tcPr>
            <w:tcW w:w="1104" w:type="dxa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865" w:type="dxa"/>
            <w:gridSpan w:val="3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307" w:type="dxa"/>
            <w:gridSpan w:val="2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8" w:type="dxa"/>
            <w:vMerge w:val="restart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256" w:type="dxa"/>
            <w:gridSpan w:val="2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57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01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00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12" w:type="dxa"/>
            <w:vMerge w:val="restart"/>
            <w:shd w:val="clear" w:color="auto" w:fill="FFFFFF"/>
          </w:tcPr>
          <w:p w:rsidR="00AE3512" w:rsidRPr="0000327D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AE3512" w:rsidRPr="0000327D" w:rsidRDefault="00AE3512" w:rsidP="009E45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1" w:type="dxa"/>
            <w:vMerge w:val="restart"/>
            <w:shd w:val="clear" w:color="auto" w:fill="FFFFFF"/>
          </w:tcPr>
          <w:p w:rsidR="00AE3512" w:rsidRPr="0052745E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26" w:type="dxa"/>
            <w:vMerge w:val="restart"/>
            <w:shd w:val="clear" w:color="auto" w:fill="FFFFFF"/>
          </w:tcPr>
          <w:p w:rsidR="00AE3512" w:rsidRPr="0052745E" w:rsidRDefault="00AE3512" w:rsidP="009E45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E3512" w:rsidRPr="005C7C58" w:rsidTr="00825255">
        <w:tc>
          <w:tcPr>
            <w:tcW w:w="1104" w:type="dxa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93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3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314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88" w:type="dxa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08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48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57" w:type="dxa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01" w:type="dxa"/>
            <w:vMerge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0" w:type="dxa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12" w:type="dxa"/>
            <w:vMerge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1" w:type="dxa"/>
            <w:vMerge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26" w:type="dxa"/>
            <w:vMerge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AE3512" w:rsidRPr="005C7C58" w:rsidTr="00825255">
        <w:tc>
          <w:tcPr>
            <w:tcW w:w="1104" w:type="dxa"/>
            <w:shd w:val="clear" w:color="auto" w:fill="FFFFFF"/>
            <w:vAlign w:val="bottom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7" w:type="dxa"/>
            <w:shd w:val="clear" w:color="auto" w:fill="FFFFFF"/>
            <w:vAlign w:val="bottom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93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4" w:type="dxa"/>
            <w:shd w:val="clear" w:color="auto" w:fill="FFFFFF"/>
            <w:vAlign w:val="bottom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188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08" w:type="dxa"/>
            <w:shd w:val="clear" w:color="auto" w:fill="FFFFFF"/>
            <w:vAlign w:val="bottom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48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57" w:type="dxa"/>
            <w:shd w:val="clear" w:color="auto" w:fill="FFFFFF"/>
            <w:vAlign w:val="bottom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01" w:type="dxa"/>
            <w:shd w:val="clear" w:color="auto" w:fill="FFFFFF"/>
            <w:vAlign w:val="bottom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00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12" w:type="dxa"/>
            <w:shd w:val="clear" w:color="auto" w:fill="FFFFFF"/>
            <w:vAlign w:val="center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1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26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AE3512" w:rsidRPr="005C7C58" w:rsidTr="00825255">
        <w:tc>
          <w:tcPr>
            <w:tcW w:w="1104" w:type="dxa"/>
            <w:shd w:val="clear" w:color="auto" w:fill="FFFFFF"/>
          </w:tcPr>
          <w:p w:rsidR="00AE3512" w:rsidRPr="009277D7" w:rsidRDefault="00AE3512" w:rsidP="009E45ED">
            <w:pPr>
              <w:rPr>
                <w:sz w:val="20"/>
              </w:rPr>
            </w:pPr>
            <w:r w:rsidRPr="009277D7">
              <w:rPr>
                <w:sz w:val="20"/>
              </w:rPr>
              <w:t>802111О.99.0.БА96АА03001</w:t>
            </w:r>
          </w:p>
        </w:tc>
        <w:tc>
          <w:tcPr>
            <w:tcW w:w="2865" w:type="dxa"/>
            <w:gridSpan w:val="3"/>
            <w:shd w:val="clear" w:color="auto" w:fill="FFFFFF"/>
          </w:tcPr>
          <w:p w:rsidR="00AE3512" w:rsidRPr="00F82FB5" w:rsidRDefault="00AE3512" w:rsidP="009E45ED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 xml:space="preserve">Реализация </w:t>
            </w:r>
            <w:r>
              <w:rPr>
                <w:sz w:val="18"/>
                <w:szCs w:val="18"/>
              </w:rPr>
              <w:t>адаптированных</w:t>
            </w:r>
            <w:r w:rsidRPr="00306DD9">
              <w:rPr>
                <w:sz w:val="18"/>
                <w:szCs w:val="18"/>
              </w:rPr>
              <w:t xml:space="preserve"> общеобразовательных программ </w:t>
            </w:r>
            <w:r>
              <w:rPr>
                <w:sz w:val="18"/>
                <w:szCs w:val="18"/>
              </w:rPr>
              <w:t xml:space="preserve">основного </w:t>
            </w:r>
            <w:r w:rsidRPr="00306DD9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993" w:type="dxa"/>
            <w:shd w:val="clear" w:color="auto" w:fill="FFFFFF"/>
          </w:tcPr>
          <w:p w:rsidR="00AE3512" w:rsidRDefault="00AE3512" w:rsidP="009E45ED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AE3512" w:rsidRDefault="00AE3512" w:rsidP="009E45ED">
            <w:pPr>
              <w:rPr>
                <w:sz w:val="18"/>
                <w:szCs w:val="18"/>
              </w:rPr>
            </w:pPr>
          </w:p>
          <w:p w:rsidR="00AE3512" w:rsidRDefault="00AE3512" w:rsidP="009E45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AE3512" w:rsidRPr="00F9217B" w:rsidRDefault="00AE3512" w:rsidP="009E45ED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314" w:type="dxa"/>
            <w:shd w:val="clear" w:color="auto" w:fill="FFFFFF"/>
          </w:tcPr>
          <w:p w:rsidR="00AE3512" w:rsidRPr="004877C4" w:rsidRDefault="00AE3512" w:rsidP="00AE3512">
            <w:pPr>
              <w:keepNext/>
              <w:outlineLvl w:val="3"/>
              <w:rPr>
                <w:bCs/>
                <w:sz w:val="20"/>
              </w:rPr>
            </w:pPr>
            <w:r w:rsidRPr="00306DD9">
              <w:rPr>
                <w:sz w:val="18"/>
                <w:szCs w:val="18"/>
              </w:rPr>
              <w:t xml:space="preserve">адаптированная образовательная программа для обучающихся с ограниченными возможностями здоровья с </w:t>
            </w:r>
            <w:r>
              <w:rPr>
                <w:sz w:val="18"/>
                <w:szCs w:val="18"/>
              </w:rPr>
              <w:t>расстройством аутистического спектра</w:t>
            </w:r>
          </w:p>
        </w:tc>
        <w:tc>
          <w:tcPr>
            <w:tcW w:w="1188" w:type="dxa"/>
            <w:shd w:val="clear" w:color="auto" w:fill="FFFFFF"/>
          </w:tcPr>
          <w:p w:rsidR="00AE3512" w:rsidRPr="00F82FB5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08" w:type="dxa"/>
            <w:shd w:val="clear" w:color="auto" w:fill="FFFFFF"/>
          </w:tcPr>
          <w:p w:rsidR="00AE3512" w:rsidRPr="00F82FB5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48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7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01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00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12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1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26" w:type="dxa"/>
            <w:shd w:val="clear" w:color="auto" w:fill="FFFFFF"/>
          </w:tcPr>
          <w:p w:rsidR="00AE3512" w:rsidRPr="005C7C58" w:rsidRDefault="00AE3512" w:rsidP="009E45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AE3512" w:rsidRPr="00A93419" w:rsidRDefault="00AE3512" w:rsidP="00AE351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E3512" w:rsidRDefault="00AE3512" w:rsidP="00AE3512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AE3512" w:rsidRPr="00A93419" w:rsidRDefault="00AE3512" w:rsidP="00AE3512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88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525"/>
      </w:tblGrid>
      <w:tr w:rsidR="00AE3512" w:rsidRPr="00C42765" w:rsidTr="008B2B22">
        <w:tc>
          <w:tcPr>
            <w:tcW w:w="14889" w:type="dxa"/>
            <w:gridSpan w:val="5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E3512" w:rsidRPr="00C42765" w:rsidTr="008B2B22">
        <w:tc>
          <w:tcPr>
            <w:tcW w:w="2694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525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AE3512" w:rsidRPr="00C42765" w:rsidTr="008B2B22">
        <w:tc>
          <w:tcPr>
            <w:tcW w:w="2694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525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AE3512" w:rsidRPr="00C42765" w:rsidTr="008B2B22">
        <w:tc>
          <w:tcPr>
            <w:tcW w:w="2694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525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AE3512" w:rsidRPr="00C42765" w:rsidTr="008B2B22">
        <w:tc>
          <w:tcPr>
            <w:tcW w:w="2694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525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AE3512" w:rsidRPr="00C42765" w:rsidTr="008B2B22">
        <w:tc>
          <w:tcPr>
            <w:tcW w:w="2694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E3512" w:rsidRPr="00C42765" w:rsidRDefault="00AE3512" w:rsidP="009E45ED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525" w:type="dxa"/>
          </w:tcPr>
          <w:p w:rsidR="00AE3512" w:rsidRPr="00C42765" w:rsidRDefault="00AE3512" w:rsidP="009E45ED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AE3512" w:rsidRPr="00C42765" w:rsidRDefault="00AE3512" w:rsidP="00AE351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E3512" w:rsidRPr="00C42765" w:rsidRDefault="00AE3512" w:rsidP="00AE3512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AE3512" w:rsidRPr="00C42765" w:rsidRDefault="00AE3512" w:rsidP="00AE3512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AE3512" w:rsidRPr="00C42765" w:rsidRDefault="00AE3512" w:rsidP="00AE3512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>в Ростовской 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AE3512" w:rsidRPr="005C7C58" w:rsidRDefault="00AE3512" w:rsidP="00AE3512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AE3512" w:rsidRDefault="00AE3512" w:rsidP="00AE351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E3512" w:rsidRDefault="00AE3512" w:rsidP="00AE3512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E3512" w:rsidRPr="00A93419" w:rsidRDefault="00AE3512" w:rsidP="00AE3512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AE3512" w:rsidRPr="00476D45" w:rsidTr="009E45ED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E3512" w:rsidRPr="00476D45" w:rsidTr="009E45ED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E3512" w:rsidRPr="00476D45" w:rsidTr="009E45ED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E3512" w:rsidRPr="00476D45" w:rsidTr="009E45ED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E3512" w:rsidRPr="00476D45" w:rsidTr="009E45ED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E3512" w:rsidRPr="00476D45" w:rsidRDefault="00AE3512" w:rsidP="009E45ED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12" w:rsidRPr="00476D45" w:rsidRDefault="00AE3512" w:rsidP="009E45ED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E3512" w:rsidRDefault="00AE3512" w:rsidP="00AF5E9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2644BF" w:rsidRPr="00A43AC8" w:rsidRDefault="006D5316" w:rsidP="002644BF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D5316">
        <w:rPr>
          <w:bCs/>
          <w:noProof/>
          <w:sz w:val="24"/>
          <w:szCs w:val="24"/>
          <w:lang w:eastAsia="ru-RU"/>
        </w:rPr>
        <w:pict>
          <v:shape id="_x0000_s1043" type="#_x0000_t202" style="position:absolute;left:0;text-align:left;margin-left:562.3pt;margin-top:9.95pt;width:149.75pt;height:90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<v:textbox style="mso-next-textbox:#_x0000_s104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9E45ED" w:rsidRPr="009D7718" w:rsidTr="00C720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192CE8" w:rsidRDefault="009E45E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36.794.0</w:t>
                        </w:r>
                      </w:p>
                    </w:tc>
                  </w:tr>
                </w:tbl>
                <w:p w:rsidR="009E45ED" w:rsidRPr="009D7718" w:rsidRDefault="009E45ED" w:rsidP="002644BF"/>
              </w:txbxContent>
            </v:textbox>
          </v:shape>
        </w:pict>
      </w:r>
      <w:r w:rsidR="008A026B">
        <w:rPr>
          <w:bCs/>
          <w:color w:val="000000"/>
          <w:sz w:val="24"/>
          <w:szCs w:val="24"/>
          <w:shd w:val="clear" w:color="auto" w:fill="FFFFFF"/>
        </w:rPr>
        <w:t>РАЗДЕЛ 7</w:t>
      </w:r>
    </w:p>
    <w:p w:rsidR="002644BF" w:rsidRPr="00141DA8" w:rsidRDefault="002644BF" w:rsidP="002644BF">
      <w:pPr>
        <w:keepNext/>
        <w:outlineLvl w:val="3"/>
        <w:rPr>
          <w:sz w:val="24"/>
          <w:szCs w:val="24"/>
        </w:rPr>
      </w:pPr>
    </w:p>
    <w:p w:rsidR="002644BF" w:rsidRPr="00716CBC" w:rsidRDefault="002644BF" w:rsidP="002644BF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2644BF" w:rsidRDefault="002644BF" w:rsidP="002644BF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2644BF" w:rsidRPr="008A026B" w:rsidRDefault="008A026B" w:rsidP="008A026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2.</w:t>
      </w:r>
      <w:r w:rsidR="002644BF" w:rsidRPr="008A026B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2644BF" w:rsidRPr="008A026B">
        <w:rPr>
          <w:i/>
          <w:szCs w:val="28"/>
          <w:u w:val="single"/>
        </w:rPr>
        <w:t>Физические лица</w:t>
      </w:r>
    </w:p>
    <w:p w:rsidR="002644BF" w:rsidRPr="001E7744" w:rsidRDefault="002644BF" w:rsidP="002644BF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Default="002644BF" w:rsidP="002644BF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2644BF" w:rsidRPr="00A93419" w:rsidRDefault="002644BF" w:rsidP="002644BF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8"/>
        <w:gridCol w:w="1629"/>
        <w:gridCol w:w="1221"/>
        <w:gridCol w:w="961"/>
        <w:gridCol w:w="1220"/>
        <w:gridCol w:w="1220"/>
        <w:gridCol w:w="2188"/>
        <w:gridCol w:w="1088"/>
        <w:gridCol w:w="573"/>
        <w:gridCol w:w="877"/>
        <w:gridCol w:w="815"/>
        <w:gridCol w:w="817"/>
        <w:gridCol w:w="636"/>
        <w:gridCol w:w="796"/>
      </w:tblGrid>
      <w:tr w:rsidR="002644BF" w:rsidRPr="00430789" w:rsidTr="002644BF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430789" w:rsidTr="002644BF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430789" w:rsidTr="002644BF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2644BF" w:rsidRPr="00430789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2644BF" w:rsidRPr="00430789" w:rsidTr="002644BF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2644BF" w:rsidRPr="00430789" w:rsidRDefault="002644BF" w:rsidP="002644BF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2644BF" w:rsidRPr="00C720C9" w:rsidTr="002644BF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2644BF" w:rsidRPr="00AE3512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0"/>
              </w:rPr>
            </w:pPr>
            <w:r w:rsidRPr="00AE3512">
              <w:rPr>
                <w:sz w:val="20"/>
              </w:rPr>
              <w:t>802112О.99.0.ББ11АЮ58001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83DE9">
              <w:rPr>
                <w:sz w:val="18"/>
                <w:szCs w:val="1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 w:val="restart"/>
            <w:shd w:val="clear" w:color="auto" w:fill="FFFFFF"/>
          </w:tcPr>
          <w:p w:rsidR="002644BF" w:rsidRPr="00F9217B" w:rsidRDefault="002644BF" w:rsidP="002644B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  <w:p w:rsidR="002644BF" w:rsidRPr="00F9217B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2644BF" w:rsidRDefault="002644BF" w:rsidP="002644BF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Общеобразовательная программа</w:t>
            </w:r>
          </w:p>
          <w:p w:rsidR="002644BF" w:rsidRPr="00BE7CDF" w:rsidRDefault="002644BF" w:rsidP="002644BF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 переведенных в следующий класс</w:t>
            </w: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Default="002644BF" w:rsidP="002644B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644BF" w:rsidRPr="00C720C9" w:rsidRDefault="002644BF" w:rsidP="002644B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4E0763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592E17" w:rsidRDefault="002644BF" w:rsidP="002644B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3D1E85" w:rsidRDefault="002644BF" w:rsidP="002644B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5B7487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644BF" w:rsidRPr="00C720C9" w:rsidTr="002644BF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644B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644BF" w:rsidRPr="00C720C9" w:rsidTr="002644BF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644BF" w:rsidRPr="005F367F" w:rsidRDefault="002644BF" w:rsidP="002644B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2644BF" w:rsidRPr="00CC3F3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644BF" w:rsidRPr="00C720C9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2644BF" w:rsidRDefault="002644BF" w:rsidP="002644B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2644BF" w:rsidRPr="00A93419" w:rsidRDefault="002644BF" w:rsidP="002644BF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5"/>
        <w:gridCol w:w="988"/>
        <w:gridCol w:w="985"/>
        <w:gridCol w:w="868"/>
        <w:gridCol w:w="1037"/>
        <w:gridCol w:w="1567"/>
        <w:gridCol w:w="819"/>
        <w:gridCol w:w="808"/>
        <w:gridCol w:w="448"/>
        <w:gridCol w:w="857"/>
        <w:gridCol w:w="849"/>
        <w:gridCol w:w="900"/>
        <w:gridCol w:w="775"/>
        <w:gridCol w:w="800"/>
        <w:gridCol w:w="812"/>
        <w:gridCol w:w="477"/>
        <w:gridCol w:w="623"/>
      </w:tblGrid>
      <w:tr w:rsidR="002644BF" w:rsidRPr="005C7C58" w:rsidTr="002644BF">
        <w:tc>
          <w:tcPr>
            <w:tcW w:w="1151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2020</w:t>
            </w:r>
            <w:r w:rsidRPr="0000327D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00327D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2644BF" w:rsidRPr="0000327D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2022</w:t>
            </w:r>
            <w:r w:rsidRPr="0000327D">
              <w:rPr>
                <w:color w:val="000000"/>
                <w:sz w:val="20"/>
              </w:rPr>
              <w:t xml:space="preserve">год </w:t>
            </w:r>
          </w:p>
          <w:p w:rsidR="002644BF" w:rsidRPr="0000327D" w:rsidRDefault="002644BF" w:rsidP="002644B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2644BF" w:rsidRPr="0052745E" w:rsidRDefault="002644BF" w:rsidP="002644B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2644BF" w:rsidRPr="005C7C58" w:rsidTr="002644BF">
        <w:tc>
          <w:tcPr>
            <w:tcW w:w="1151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2644BF" w:rsidRPr="005C7C58" w:rsidTr="002644BF">
        <w:tc>
          <w:tcPr>
            <w:tcW w:w="115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2644BF" w:rsidRPr="005C7C58" w:rsidTr="002644BF">
        <w:trPr>
          <w:trHeight w:val="1361"/>
        </w:trPr>
        <w:tc>
          <w:tcPr>
            <w:tcW w:w="1151" w:type="dxa"/>
            <w:shd w:val="clear" w:color="auto" w:fill="FFFFFF"/>
          </w:tcPr>
          <w:p w:rsidR="002644BF" w:rsidRPr="00C7709A" w:rsidRDefault="002644BF" w:rsidP="002644BF">
            <w:pPr>
              <w:keepNext/>
              <w:spacing w:before="240" w:after="60"/>
              <w:jc w:val="center"/>
              <w:outlineLvl w:val="3"/>
              <w:rPr>
                <w:sz w:val="20"/>
              </w:rPr>
            </w:pPr>
            <w:r w:rsidRPr="00C7709A">
              <w:rPr>
                <w:sz w:val="20"/>
              </w:rPr>
              <w:t>802112О.99.0.ББ11АЮ58001</w:t>
            </w:r>
          </w:p>
        </w:tc>
        <w:tc>
          <w:tcPr>
            <w:tcW w:w="2956" w:type="dxa"/>
            <w:gridSpan w:val="3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среднего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shd w:val="clear" w:color="auto" w:fill="FFFFFF"/>
          </w:tcPr>
          <w:p w:rsidR="002644BF" w:rsidRDefault="002644BF" w:rsidP="002644BF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общеобразовательном учреждении</w:t>
            </w:r>
          </w:p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  <w:p w:rsidR="002644BF" w:rsidRDefault="002644BF" w:rsidP="002644BF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2644BF" w:rsidRPr="00972E72" w:rsidRDefault="002644BF" w:rsidP="002644BF">
            <w:pPr>
              <w:keepNext/>
              <w:spacing w:after="60"/>
              <w:jc w:val="center"/>
              <w:outlineLvl w:val="3"/>
              <w:rPr>
                <w:sz w:val="20"/>
              </w:rPr>
            </w:pPr>
          </w:p>
        </w:tc>
        <w:tc>
          <w:tcPr>
            <w:tcW w:w="1632" w:type="dxa"/>
            <w:shd w:val="clear" w:color="auto" w:fill="FFFFFF"/>
            <w:vAlign w:val="center"/>
          </w:tcPr>
          <w:p w:rsidR="002644BF" w:rsidRPr="00972E72" w:rsidRDefault="002644BF" w:rsidP="002644BF">
            <w:pPr>
              <w:widowControl w:val="0"/>
              <w:spacing w:line="235" w:lineRule="auto"/>
              <w:jc w:val="center"/>
              <w:rPr>
                <w:sz w:val="19"/>
                <w:szCs w:val="19"/>
              </w:rPr>
            </w:pPr>
            <w:r w:rsidRPr="00972E72">
              <w:rPr>
                <w:sz w:val="18"/>
                <w:szCs w:val="18"/>
              </w:rPr>
              <w:t>По об</w:t>
            </w:r>
            <w:r>
              <w:rPr>
                <w:sz w:val="18"/>
                <w:szCs w:val="18"/>
              </w:rPr>
              <w:t>щеоб</w:t>
            </w:r>
            <w:r w:rsidRPr="00972E72">
              <w:rPr>
                <w:sz w:val="18"/>
                <w:szCs w:val="18"/>
              </w:rPr>
              <w:t>разовател</w:t>
            </w:r>
            <w:r>
              <w:rPr>
                <w:sz w:val="18"/>
                <w:szCs w:val="18"/>
              </w:rPr>
              <w:t>ьным программам</w:t>
            </w:r>
          </w:p>
        </w:tc>
        <w:tc>
          <w:tcPr>
            <w:tcW w:w="852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2644BF" w:rsidRPr="00F82FB5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AF5E9F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84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AF5E9F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937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  <w:r w:rsidR="00AF5E9F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0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2644BF" w:rsidRPr="005C7C58" w:rsidRDefault="002644BF" w:rsidP="002644B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</w:tr>
    </w:tbl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2644BF" w:rsidRDefault="002644BF" w:rsidP="002644B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2644BF" w:rsidRPr="00A93419" w:rsidRDefault="002644BF" w:rsidP="002644BF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460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242"/>
      </w:tblGrid>
      <w:tr w:rsidR="002644BF" w:rsidRPr="00587874" w:rsidTr="008B2B22">
        <w:tc>
          <w:tcPr>
            <w:tcW w:w="14606" w:type="dxa"/>
            <w:gridSpan w:val="5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242" w:type="dxa"/>
          </w:tcPr>
          <w:p w:rsidR="002644BF" w:rsidRPr="00587874" w:rsidRDefault="002644BF" w:rsidP="008B2B22">
            <w:pPr>
              <w:pStyle w:val="ConsPlusNormal"/>
              <w:ind w:right="505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2644BF" w:rsidRPr="00587874" w:rsidTr="008B2B22">
        <w:tc>
          <w:tcPr>
            <w:tcW w:w="2694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644BF" w:rsidRPr="00587874" w:rsidRDefault="002644BF" w:rsidP="002644B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242" w:type="dxa"/>
          </w:tcPr>
          <w:p w:rsidR="002644BF" w:rsidRPr="00587874" w:rsidRDefault="002644BF" w:rsidP="002644BF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2644BF" w:rsidRPr="00B14F7E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B14F7E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2644BF" w:rsidRPr="00B14F7E" w:rsidRDefault="002644BF" w:rsidP="002644BF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644BF" w:rsidRPr="00587874" w:rsidRDefault="002644BF" w:rsidP="002644BF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2644BF" w:rsidRPr="00587874" w:rsidRDefault="002644BF" w:rsidP="002644BF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>в Ростовской 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2644BF" w:rsidRPr="00587874" w:rsidRDefault="002644BF" w:rsidP="002644BF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2644BF" w:rsidRPr="00A93419" w:rsidRDefault="002644BF" w:rsidP="002644BF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786"/>
        <w:gridCol w:w="7290"/>
        <w:gridCol w:w="3063"/>
      </w:tblGrid>
      <w:tr w:rsidR="002644BF" w:rsidRPr="00587874" w:rsidTr="002644B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2644BF" w:rsidRPr="00587874" w:rsidTr="002644B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2644BF" w:rsidRPr="00587874" w:rsidRDefault="002644BF" w:rsidP="002644BF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BF" w:rsidRPr="00587874" w:rsidRDefault="002644BF" w:rsidP="002644BF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Default="002644BF" w:rsidP="002644B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2644BF" w:rsidRPr="001A20BE" w:rsidRDefault="002644BF" w:rsidP="005E6357">
      <w:pPr>
        <w:pStyle w:val="Style7"/>
        <w:shd w:val="clear" w:color="auto" w:fill="auto"/>
        <w:spacing w:before="0" w:after="0" w:line="228" w:lineRule="auto"/>
        <w:rPr>
          <w:rStyle w:val="CharStyle3"/>
          <w:color w:val="000000"/>
          <w:sz w:val="20"/>
        </w:rPr>
        <w:sectPr w:rsidR="002644BF" w:rsidRPr="001A20BE" w:rsidSect="001D1FD4"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:rsidR="001D14D0" w:rsidRPr="001A20BE" w:rsidRDefault="001D14D0" w:rsidP="00D92535">
      <w:pPr>
        <w:spacing w:line="228" w:lineRule="auto"/>
        <w:rPr>
          <w:rStyle w:val="CharStyle3"/>
          <w:rFonts w:eastAsia="Calibri"/>
          <w:sz w:val="20"/>
          <w:lang w:eastAsia="en-US"/>
        </w:rPr>
      </w:pPr>
    </w:p>
    <w:p w:rsidR="001D14D0" w:rsidRPr="00D92535" w:rsidRDefault="001D14D0" w:rsidP="001D14D0">
      <w:pPr>
        <w:rPr>
          <w:sz w:val="24"/>
          <w:szCs w:val="24"/>
        </w:rPr>
        <w:sectPr w:rsidR="001D14D0" w:rsidRPr="00D92535" w:rsidSect="001D1FD4">
          <w:type w:val="continuous"/>
          <w:pgSz w:w="16834" w:h="11909" w:orient="landscape" w:code="9"/>
          <w:pgMar w:top="1132" w:right="1134" w:bottom="567" w:left="1134" w:header="0" w:footer="6" w:gutter="567"/>
          <w:cols w:space="720"/>
          <w:noEndnote/>
          <w:docGrid w:linePitch="381"/>
        </w:sectPr>
      </w:pPr>
    </w:p>
    <w:p w:rsidR="008A705E" w:rsidRDefault="006D5316" w:rsidP="00472B9F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 w:rsidRPr="006D5316">
        <w:rPr>
          <w:bCs/>
          <w:noProof/>
          <w:sz w:val="24"/>
          <w:szCs w:val="24"/>
          <w:lang w:eastAsia="ru-RU"/>
        </w:rPr>
        <w:lastRenderedPageBreak/>
        <w:pict>
          <v:shape id="_x0000_s1033" type="#_x0000_t202" style="position:absolute;left:0;text-align:left;margin-left:608.05pt;margin-top:6.9pt;width:149.75pt;height:90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CSKSYSKAgAAFwUAAA4AAAAAAAAAAAAAAAAALgIAAGRycy9lMm9Eb2MueG1sUEsBAi0AFAAG&#10;AAgAAAAhAMXIEvzeAAAADAEAAA8AAAAAAAAAAAAAAAAA5AQAAGRycy9kb3ducmV2LnhtbFBLBQYA&#10;AAAABAAEAPMAAADvBQAAAAA=&#10;" stroked="f">
            <v:textbox>
              <w:txbxContent>
                <w:tbl>
                  <w:tblPr>
                    <w:tblW w:w="294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275"/>
                  </w:tblGrid>
                  <w:tr w:rsidR="009E45ED" w:rsidRPr="009D7718" w:rsidTr="00F172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8D016E" w:rsidRDefault="009E45E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>42.Г42.0</w:t>
                        </w:r>
                      </w:p>
                    </w:tc>
                  </w:tr>
                </w:tbl>
                <w:p w:rsidR="009E45ED" w:rsidRPr="009D7718" w:rsidRDefault="009E45ED" w:rsidP="00DB2F9D"/>
              </w:txbxContent>
            </v:textbox>
          </v:shape>
        </w:pict>
      </w:r>
    </w:p>
    <w:p w:rsidR="00DB2F9D" w:rsidRPr="001E7744" w:rsidRDefault="00DB2F9D" w:rsidP="00DB2F9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A026B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DB2F9D" w:rsidRPr="00141DA8" w:rsidRDefault="00DB2F9D" w:rsidP="00DB2F9D">
      <w:pPr>
        <w:keepNext/>
        <w:outlineLvl w:val="3"/>
        <w:rPr>
          <w:sz w:val="24"/>
          <w:szCs w:val="24"/>
        </w:rPr>
      </w:pPr>
    </w:p>
    <w:p w:rsidR="00DB2F9D" w:rsidRPr="00716CBC" w:rsidRDefault="00DB2F9D" w:rsidP="00DB2F9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B2F9D" w:rsidRDefault="00DB2F9D" w:rsidP="00DB2F9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D016E"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 w:rsidR="008D016E"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DB2F9D" w:rsidRPr="00430789" w:rsidRDefault="00017F20" w:rsidP="00017F20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2.</w:t>
      </w:r>
      <w:r w:rsidR="00135C5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DB2F9D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DB2F9D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DB2F9D" w:rsidRPr="001E7744" w:rsidRDefault="00DB2F9D" w:rsidP="00DB2F9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Default="00DB2F9D" w:rsidP="00DB2F9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2F9D" w:rsidRPr="00A93419" w:rsidRDefault="00DB2F9D" w:rsidP="00DB2F9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DB2F9D" w:rsidRPr="0072523E" w:rsidTr="008D016E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72523E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00327D" w:rsidRPr="0072523E" w:rsidTr="008D016E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00327D" w:rsidRPr="0072523E" w:rsidRDefault="00825255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наименова</w:t>
            </w:r>
            <w:r w:rsidR="0000327D" w:rsidRPr="0072523E">
              <w:rPr>
                <w:color w:val="000000"/>
                <w:sz w:val="18"/>
                <w:szCs w:val="18"/>
              </w:rPr>
              <w:t>ние</w:t>
            </w:r>
          </w:p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2019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2020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 xml:space="preserve">2021год </w:t>
            </w:r>
          </w:p>
          <w:p w:rsidR="0000327D" w:rsidRPr="0072523E" w:rsidRDefault="0000327D" w:rsidP="0000327D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00327D" w:rsidRPr="0072523E" w:rsidRDefault="0000327D" w:rsidP="0000327D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DB2F9D" w:rsidRPr="0072523E" w:rsidTr="008D016E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наименова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__________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(наименова-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ние</w:t>
            </w:r>
          </w:p>
          <w:p w:rsidR="00DB2F9D" w:rsidRPr="0072523E" w:rsidRDefault="00DB2F9D" w:rsidP="00472F87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DB2F9D" w:rsidRPr="0072523E" w:rsidTr="008D016E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DB2F9D" w:rsidRPr="0072523E" w:rsidRDefault="00DB2F9D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14</w:t>
            </w:r>
          </w:p>
        </w:tc>
      </w:tr>
      <w:tr w:rsidR="008D016E" w:rsidRPr="0072523E" w:rsidTr="008D016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8D016E" w:rsidRPr="0072523E" w:rsidRDefault="00F172C9" w:rsidP="00F172C9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8D016E" w:rsidRPr="0072523E" w:rsidRDefault="008D016E" w:rsidP="008D016E">
            <w:pPr>
              <w:keepNext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 xml:space="preserve">Реализация дополнительных образовательных общеразвивающих программ </w:t>
            </w:r>
          </w:p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8D016E" w:rsidRPr="0072523E" w:rsidRDefault="00F172C9" w:rsidP="00BD12DC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техническая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76553A" w:rsidRPr="0072523E" w:rsidRDefault="0076553A" w:rsidP="0076553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В общеобразовательном учреждении</w:t>
            </w:r>
          </w:p>
          <w:p w:rsidR="0076553A" w:rsidRPr="0072523E" w:rsidRDefault="0076553A" w:rsidP="0076553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8D016E" w:rsidRPr="0072523E" w:rsidRDefault="0076553A" w:rsidP="0076553A">
            <w:pPr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D016E" w:rsidRPr="0072523E" w:rsidRDefault="008D016E" w:rsidP="00472F87">
            <w:pPr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8D016E" w:rsidRPr="0072523E" w:rsidRDefault="008D016E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8D016E" w:rsidRPr="0072523E" w:rsidRDefault="008D016E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8D016E" w:rsidRPr="0072523E" w:rsidRDefault="008D016E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8D016E" w:rsidRPr="0072523E" w:rsidRDefault="008D016E" w:rsidP="00472F87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72523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D016E" w:rsidRPr="0072523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DB2F9D" w:rsidRPr="0072523E" w:rsidTr="008D016E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Pr="0072523E" w:rsidRDefault="0076553A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72523E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72523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DB2F9D" w:rsidRPr="0072523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DB2F9D" w:rsidRPr="0072523E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DB2F9D" w:rsidRPr="0072523E" w:rsidTr="008D016E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Pr="0072523E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2523E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2F9D" w:rsidRPr="0072523E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72523E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DB2F9D" w:rsidRPr="0072523E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72523E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FC04AE" w:rsidRDefault="00DB2F9D" w:rsidP="00DB2F9D">
      <w:pPr>
        <w:pageBreakBefore/>
        <w:widowControl w:val="0"/>
        <w:spacing w:line="235" w:lineRule="auto"/>
        <w:ind w:right="111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04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2"/>
        <w:gridCol w:w="982"/>
        <w:gridCol w:w="1062"/>
        <w:gridCol w:w="898"/>
        <w:gridCol w:w="1074"/>
        <w:gridCol w:w="959"/>
        <w:gridCol w:w="972"/>
        <w:gridCol w:w="838"/>
        <w:gridCol w:w="465"/>
        <w:gridCol w:w="888"/>
        <w:gridCol w:w="879"/>
        <w:gridCol w:w="933"/>
        <w:gridCol w:w="803"/>
        <w:gridCol w:w="828"/>
        <w:gridCol w:w="841"/>
        <w:gridCol w:w="495"/>
        <w:gridCol w:w="646"/>
      </w:tblGrid>
      <w:tr w:rsidR="00FC04AE" w:rsidRPr="0072523E" w:rsidTr="00A43AC8"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Уникальный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номер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реестровой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записи</w:t>
            </w:r>
          </w:p>
        </w:tc>
        <w:tc>
          <w:tcPr>
            <w:tcW w:w="2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Допустимые (возможные) отклонения</w:t>
            </w:r>
            <w:r w:rsidRPr="0072523E">
              <w:rPr>
                <w:color w:val="000000" w:themeColor="text1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FC04AE" w:rsidRPr="0072523E" w:rsidTr="00A43AC8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наименова-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ниепоказателя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2019 год (очеред-нойфинансо-вый год)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2020 год (1-й год плано-вого периода)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2021 год (2-й год плано-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вого периода)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2019год (очередной финансо-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2020год (1-й год плано-вого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2021год (2-й год плано-вого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В процентах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в абсолютных показателях</w:t>
            </w:r>
          </w:p>
        </w:tc>
      </w:tr>
      <w:tr w:rsidR="00FC04AE" w:rsidRPr="0072523E" w:rsidTr="00A43AC8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код</w:t>
            </w: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4AE" w:rsidRPr="0072523E" w:rsidRDefault="00FC04AE" w:rsidP="004915AD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</w:tr>
      <w:tr w:rsidR="00FC04AE" w:rsidRPr="0072523E" w:rsidTr="00A43AC8"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C04AE" w:rsidRPr="0072523E" w:rsidRDefault="00FC04AE" w:rsidP="004915A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17</w:t>
            </w:r>
          </w:p>
        </w:tc>
      </w:tr>
      <w:tr w:rsidR="00A43AC8" w:rsidRPr="0072523E" w:rsidTr="00AF1D95">
        <w:trPr>
          <w:trHeight w:val="157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3AC8" w:rsidRPr="0072523E" w:rsidRDefault="00F172C9" w:rsidP="00FC04AE">
            <w:pPr>
              <w:keepNext/>
              <w:spacing w:before="240" w:after="60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3AC8" w:rsidRPr="0072523E" w:rsidRDefault="00A43AC8" w:rsidP="00FC04AE">
            <w:pPr>
              <w:keepNext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43AC8" w:rsidRPr="0072523E" w:rsidRDefault="00F172C9" w:rsidP="00FC04AE">
            <w:pPr>
              <w:widowControl w:val="0"/>
              <w:spacing w:line="235" w:lineRule="auto"/>
              <w:jc w:val="center"/>
              <w:rPr>
                <w:color w:val="FF0000"/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техническая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В общеобразовательном учреждении</w:t>
            </w:r>
          </w:p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Очная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43AC8" w:rsidRPr="0072523E" w:rsidRDefault="00A43AC8" w:rsidP="00FC04AE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не указано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7972CD" w:rsidP="0067596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7972CD" w:rsidP="0067596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7972CD" w:rsidP="0067596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A43AC8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AC8" w:rsidRPr="0072523E" w:rsidRDefault="007972CD" w:rsidP="00FC04AE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</w:t>
            </w:r>
          </w:p>
        </w:tc>
      </w:tr>
    </w:tbl>
    <w:p w:rsidR="00DB2F9D" w:rsidRPr="003F7246" w:rsidRDefault="003F7246" w:rsidP="003F724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4.</w:t>
      </w:r>
      <w:r w:rsidR="00DB2F9D" w:rsidRPr="003F7246">
        <w:rPr>
          <w:bCs/>
          <w:color w:val="000000"/>
          <w:sz w:val="24"/>
          <w:szCs w:val="24"/>
          <w:shd w:val="clear" w:color="auto" w:fill="FFFFFF"/>
        </w:rPr>
        <w:t>Нормативные правовые акты, устанавливающие размер платы (цену, тариф) либо порядок ее установления.</w:t>
      </w: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DB2F9D" w:rsidRPr="00587874" w:rsidTr="00472F87">
        <w:tc>
          <w:tcPr>
            <w:tcW w:w="15173" w:type="dxa"/>
            <w:gridSpan w:val="5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017F20" w:rsidRPr="001E7744" w:rsidRDefault="00DB2F9D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порядок оказания </w:t>
      </w:r>
      <w:r w:rsidR="00017F20">
        <w:rPr>
          <w:color w:val="000000"/>
          <w:sz w:val="24"/>
          <w:szCs w:val="24"/>
          <w:shd w:val="clear" w:color="auto" w:fill="FFFFFF"/>
        </w:rPr>
        <w:t>муниципальной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 w:rsidR="00017F20">
        <w:rPr>
          <w:color w:val="000000"/>
          <w:sz w:val="24"/>
          <w:szCs w:val="24"/>
          <w:shd w:val="clear" w:color="auto" w:fill="FFFFFF"/>
        </w:rPr>
        <w:t>и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 w:rsidR="00017F20">
        <w:rPr>
          <w:b/>
          <w:color w:val="000000"/>
          <w:sz w:val="24"/>
          <w:szCs w:val="24"/>
          <w:shd w:val="clear" w:color="auto" w:fill="FFFFFF"/>
        </w:rPr>
        <w:t>______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017F20" w:rsidRPr="00017F20" w:rsidRDefault="00017F20" w:rsidP="00017F20">
      <w:pPr>
        <w:rPr>
          <w:rStyle w:val="docaccesstitle1"/>
          <w:rFonts w:eastAsiaTheme="minorEastAsia"/>
          <w:sz w:val="24"/>
          <w:szCs w:val="24"/>
          <w:u w:val="single"/>
          <w:lang w:eastAsia="ru-RU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017F20">
        <w:rPr>
          <w:rFonts w:eastAsiaTheme="minorEastAsia"/>
          <w:sz w:val="24"/>
          <w:szCs w:val="24"/>
          <w:lang w:eastAsia="ru-RU"/>
        </w:rPr>
        <w:t xml:space="preserve"> Указ президента Российской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Федерации от 25.03.2020№ 206 «Об объявлении в Российской Федерации нерабочих дней» </w:t>
      </w:r>
      <w:r w:rsidRPr="00017F20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017F20">
        <w:rPr>
          <w:color w:val="000000"/>
          <w:sz w:val="24"/>
          <w:szCs w:val="24"/>
          <w:u w:val="single"/>
        </w:rPr>
        <w:t>в Ростовской области</w:t>
      </w:r>
      <w:r w:rsidRPr="00017F20">
        <w:rPr>
          <w:sz w:val="24"/>
          <w:szCs w:val="24"/>
          <w:u w:val="single"/>
        </w:rPr>
        <w:t>»;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с распространением новой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lastRenderedPageBreak/>
        <w:t>коронавирусной инфекции (</w:t>
      </w:r>
      <w:r w:rsidRPr="00017F20">
        <w:rPr>
          <w:rFonts w:eastAsiaTheme="minorEastAsia"/>
          <w:sz w:val="24"/>
          <w:szCs w:val="24"/>
          <w:u w:val="single"/>
          <w:lang w:val="en-US" w:eastAsia="ru-RU"/>
        </w:rPr>
        <w:t>COVID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-19)» </w:t>
      </w:r>
      <w:r w:rsidRPr="00017F20">
        <w:rPr>
          <w:bCs/>
          <w:sz w:val="24"/>
          <w:szCs w:val="24"/>
          <w:u w:val="single"/>
        </w:rPr>
        <w:t xml:space="preserve">Постановление </w:t>
      </w:r>
      <w:r w:rsidRPr="00017F20">
        <w:rPr>
          <w:sz w:val="24"/>
          <w:szCs w:val="24"/>
          <w:u w:val="single"/>
        </w:rPr>
        <w:t>Администрации города Ростова-на-Дону</w:t>
      </w:r>
      <w:r w:rsidRPr="00017F20">
        <w:rPr>
          <w:bCs/>
          <w:sz w:val="24"/>
          <w:szCs w:val="24"/>
          <w:u w:val="single"/>
        </w:rPr>
        <w:t xml:space="preserve"> от </w:t>
      </w:r>
      <w:r w:rsidRPr="00017F20">
        <w:rPr>
          <w:sz w:val="24"/>
          <w:szCs w:val="24"/>
          <w:u w:val="single"/>
        </w:rPr>
        <w:t xml:space="preserve">29.12.2015 </w:t>
      </w:r>
      <w:r w:rsidRPr="00017F20">
        <w:rPr>
          <w:bCs/>
          <w:sz w:val="24"/>
          <w:szCs w:val="24"/>
          <w:u w:val="single"/>
        </w:rPr>
        <w:t xml:space="preserve">№ </w:t>
      </w:r>
      <w:r w:rsidRPr="00017F20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17F20" w:rsidRPr="00017F20" w:rsidRDefault="00017F20" w:rsidP="00017F20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  <w:r w:rsidRPr="00017F20">
        <w:rPr>
          <w:color w:val="000000"/>
          <w:sz w:val="20"/>
          <w:u w:val="single"/>
          <w:shd w:val="clear" w:color="auto" w:fill="FFFFFF"/>
        </w:rPr>
        <w:t>(наименование, номер и дата нормативного правового акта)</w:t>
      </w:r>
    </w:p>
    <w:p w:rsidR="00DB2F9D" w:rsidRDefault="00DB2F9D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Pr="00A93419" w:rsidRDefault="00DB2F9D" w:rsidP="00DB2F9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DB2F9D" w:rsidRPr="00587874" w:rsidTr="00472F87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Pr="0072523E" w:rsidRDefault="006D5316" w:rsidP="0072523E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pict>
          <v:shape id="_x0000_s1038" type="#_x0000_t202" style="position:absolute;left:0;text-align:left;margin-left:605.8pt;margin-top:-2.1pt;width:149.75pt;height:90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CSKSYSKAgAAFwUAAA4AAAAAAAAAAAAAAAAALgIAAGRycy9lMm9Eb2MueG1sUEsBAi0AFAAG&#10;AAgAAAAhAMXIEvzeAAAADAEAAA8AAAAAAAAAAAAAAAAA5AQAAGRycy9kb3ducmV2LnhtbFBLBQYA&#10;AAAABAAEAPMAAADvBQAAAAA=&#10;" stroked="f">
            <v:textbox>
              <w:txbxContent>
                <w:tbl>
                  <w:tblPr>
                    <w:tblW w:w="294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275"/>
                  </w:tblGrid>
                  <w:tr w:rsidR="009E45ED" w:rsidRPr="009D7718" w:rsidTr="00F172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8D016E" w:rsidRDefault="009E45E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>42.Г42.0</w:t>
                        </w:r>
                      </w:p>
                    </w:tc>
                  </w:tr>
                </w:tbl>
                <w:p w:rsidR="009E45ED" w:rsidRPr="009D7718" w:rsidRDefault="009E45ED" w:rsidP="0072523E"/>
              </w:txbxContent>
            </v:textbox>
          </v:shape>
        </w:pict>
      </w:r>
      <w:r w:rsidR="0072523E" w:rsidRPr="0072523E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A026B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72523E" w:rsidRPr="00141DA8" w:rsidRDefault="0072523E" w:rsidP="0072523E">
      <w:pPr>
        <w:keepNext/>
        <w:outlineLvl w:val="3"/>
        <w:rPr>
          <w:sz w:val="24"/>
          <w:szCs w:val="24"/>
        </w:rPr>
      </w:pPr>
    </w:p>
    <w:p w:rsidR="0072523E" w:rsidRPr="00716CBC" w:rsidRDefault="0072523E" w:rsidP="0072523E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2523E" w:rsidRDefault="0072523E" w:rsidP="0072523E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72523E" w:rsidRPr="00430789" w:rsidRDefault="0072523E" w:rsidP="0072523E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2.</w:t>
      </w:r>
      <w:r w:rsidR="00135C5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72523E" w:rsidRPr="001E7744" w:rsidRDefault="0072523E" w:rsidP="0072523E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2523E" w:rsidRDefault="0072523E" w:rsidP="0072523E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2523E" w:rsidRPr="00A93419" w:rsidRDefault="0072523E" w:rsidP="0072523E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72523E" w:rsidRPr="00135C5B" w:rsidTr="00135C5B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135C5B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72523E" w:rsidRPr="00135C5B" w:rsidTr="00135C5B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наименова-ние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2019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2020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 xml:space="preserve">2021год 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72523E" w:rsidRPr="00135C5B" w:rsidTr="00135C5B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ние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ние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наименова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ние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ние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ние</w:t>
            </w:r>
          </w:p>
          <w:p w:rsidR="0072523E" w:rsidRPr="00135C5B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72523E" w:rsidRPr="00135C5B" w:rsidTr="00135C5B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72523E" w:rsidRPr="00135C5B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14</w:t>
            </w:r>
          </w:p>
        </w:tc>
      </w:tr>
      <w:tr w:rsidR="00135C5B" w:rsidRPr="00135C5B" w:rsidTr="00135C5B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135C5B" w:rsidRPr="00135C5B" w:rsidRDefault="00135C5B" w:rsidP="00135C5B">
            <w:pPr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804200О.99.0.ББ52АЖ75000</w:t>
            </w:r>
          </w:p>
          <w:p w:rsidR="00135C5B" w:rsidRPr="00135C5B" w:rsidRDefault="00135C5B" w:rsidP="00135C5B">
            <w:pPr>
              <w:rPr>
                <w:sz w:val="18"/>
                <w:szCs w:val="18"/>
              </w:rPr>
            </w:pPr>
          </w:p>
          <w:p w:rsidR="00135C5B" w:rsidRPr="00135C5B" w:rsidRDefault="00135C5B" w:rsidP="00135C5B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135C5B" w:rsidRPr="00135C5B" w:rsidRDefault="00135C5B" w:rsidP="00135C5B">
            <w:pPr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135C5B" w:rsidRPr="00135C5B" w:rsidRDefault="00627615" w:rsidP="00135C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135C5B" w:rsidRPr="00135C5B" w:rsidRDefault="00135C5B" w:rsidP="00135C5B">
            <w:pPr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135C5B" w:rsidRPr="00135C5B" w:rsidRDefault="00591D6E" w:rsidP="00591D6E">
            <w:pPr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135C5B" w:rsidRPr="00135C5B" w:rsidRDefault="00135C5B" w:rsidP="00135C5B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135C5B" w:rsidRPr="00135C5B" w:rsidRDefault="00135C5B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135C5B" w:rsidRPr="00135C5B" w:rsidRDefault="00135C5B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135C5B" w:rsidRPr="00135C5B" w:rsidRDefault="00135C5B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135C5B" w:rsidRPr="00135C5B" w:rsidRDefault="00135C5B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135C5B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135C5B" w:rsidRPr="00135C5B" w:rsidTr="00135C5B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135C5B" w:rsidRPr="00135C5B" w:rsidRDefault="00135C5B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35C5B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135C5B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35C5B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35C5B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35C5B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135C5B" w:rsidRPr="00135C5B" w:rsidTr="00135C5B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135C5B" w:rsidRPr="00135C5B" w:rsidRDefault="00135C5B" w:rsidP="00135C5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135C5B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5C5B" w:rsidRPr="00135C5B" w:rsidRDefault="00135C5B" w:rsidP="00135C5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135C5B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135C5B" w:rsidRPr="00135C5B" w:rsidRDefault="00135C5B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135C5B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72523E" w:rsidRDefault="0072523E" w:rsidP="0072523E">
      <w:pPr>
        <w:pageBreakBefore/>
        <w:widowControl w:val="0"/>
        <w:spacing w:line="235" w:lineRule="auto"/>
        <w:ind w:right="111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04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2"/>
        <w:gridCol w:w="982"/>
        <w:gridCol w:w="1062"/>
        <w:gridCol w:w="898"/>
        <w:gridCol w:w="1074"/>
        <w:gridCol w:w="959"/>
        <w:gridCol w:w="972"/>
        <w:gridCol w:w="838"/>
        <w:gridCol w:w="465"/>
        <w:gridCol w:w="888"/>
        <w:gridCol w:w="879"/>
        <w:gridCol w:w="933"/>
        <w:gridCol w:w="803"/>
        <w:gridCol w:w="828"/>
        <w:gridCol w:w="841"/>
        <w:gridCol w:w="495"/>
        <w:gridCol w:w="646"/>
      </w:tblGrid>
      <w:tr w:rsidR="0072523E" w:rsidRPr="0072523E" w:rsidTr="00135C5B"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Уникальный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номер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реестровой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записи</w:t>
            </w:r>
          </w:p>
        </w:tc>
        <w:tc>
          <w:tcPr>
            <w:tcW w:w="2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Допустимые (возможные) отклонения</w:t>
            </w:r>
            <w:r w:rsidRPr="0072523E">
              <w:rPr>
                <w:color w:val="000000" w:themeColor="text1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72523E" w:rsidRPr="0072523E" w:rsidTr="00135C5B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наименова-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ниепоказателя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2019 год (очеред-нойфинансо-вый год)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2020 год (1-й год плано-вого периода)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2021 год (2-й год плано-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вого периода)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2019год (очередной финансо-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2020год (1-й год плано-вого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2021год (2-й год плано-вого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В процентах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color w:val="000000" w:themeColor="text1"/>
                <w:sz w:val="18"/>
                <w:szCs w:val="18"/>
              </w:rPr>
              <w:t>в абсолютных показателях</w:t>
            </w:r>
          </w:p>
        </w:tc>
      </w:tr>
      <w:tr w:rsidR="0072523E" w:rsidRPr="0072523E" w:rsidTr="00135C5B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(наимено-вание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код</w:t>
            </w: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72523E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</w:tr>
      <w:tr w:rsidR="0072523E" w:rsidRPr="0072523E" w:rsidTr="00135C5B"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17</w:t>
            </w:r>
          </w:p>
        </w:tc>
      </w:tr>
      <w:tr w:rsidR="0072523E" w:rsidRPr="0072523E" w:rsidTr="00135C5B">
        <w:trPr>
          <w:trHeight w:val="157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804200О.99.0.ББ52АЖ75000</w:t>
            </w:r>
          </w:p>
          <w:p w:rsidR="0072523E" w:rsidRPr="0072523E" w:rsidRDefault="0072523E" w:rsidP="00135C5B">
            <w:pPr>
              <w:rPr>
                <w:sz w:val="18"/>
                <w:szCs w:val="18"/>
              </w:rPr>
            </w:pPr>
          </w:p>
          <w:p w:rsidR="0072523E" w:rsidRPr="0072523E" w:rsidRDefault="0072523E" w:rsidP="00135C5B">
            <w:pPr>
              <w:rPr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72523E" w:rsidP="00135C5B">
            <w:pPr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72523E" w:rsidRDefault="00627615" w:rsidP="00135C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техническая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не указано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72523E" w:rsidRDefault="0072523E" w:rsidP="0072523E">
            <w:pPr>
              <w:widowControl w:val="0"/>
              <w:spacing w:line="235" w:lineRule="auto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72523E">
              <w:rPr>
                <w:sz w:val="18"/>
                <w:szCs w:val="18"/>
              </w:rPr>
              <w:t>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972CD" w:rsidP="007972C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972CD" w:rsidP="007972C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972CD" w:rsidP="007972CD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72523E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72523E" w:rsidRDefault="007972CD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</w:t>
            </w:r>
          </w:p>
        </w:tc>
      </w:tr>
    </w:tbl>
    <w:p w:rsidR="0072523E" w:rsidRPr="003F7246" w:rsidRDefault="0072523E" w:rsidP="0072523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4.</w:t>
      </w:r>
      <w:r w:rsidRPr="003F7246">
        <w:rPr>
          <w:bCs/>
          <w:color w:val="000000"/>
          <w:sz w:val="24"/>
          <w:szCs w:val="24"/>
          <w:shd w:val="clear" w:color="auto" w:fill="FFFFFF"/>
        </w:rPr>
        <w:t>Нормативные правовые акты, устанавливающие размер платы (цену, тариф) либо порядок ее установления.</w:t>
      </w:r>
    </w:p>
    <w:p w:rsidR="0072523E" w:rsidRPr="00A93419" w:rsidRDefault="0072523E" w:rsidP="0072523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72523E" w:rsidRPr="00587874" w:rsidTr="00135C5B">
        <w:tc>
          <w:tcPr>
            <w:tcW w:w="15173" w:type="dxa"/>
            <w:gridSpan w:val="5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2523E" w:rsidRPr="00B14F7E" w:rsidRDefault="0072523E" w:rsidP="0072523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2523E" w:rsidRPr="00B14F7E" w:rsidRDefault="0072523E" w:rsidP="0072523E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2523E" w:rsidRPr="001E7744" w:rsidRDefault="0072523E" w:rsidP="0072523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2523E" w:rsidRPr="00017F20" w:rsidRDefault="0072523E" w:rsidP="0072523E">
      <w:pPr>
        <w:rPr>
          <w:rStyle w:val="docaccesstitle1"/>
          <w:rFonts w:eastAsiaTheme="minorEastAsia"/>
          <w:sz w:val="24"/>
          <w:szCs w:val="24"/>
          <w:u w:val="single"/>
          <w:lang w:eastAsia="ru-RU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017F20">
        <w:rPr>
          <w:rFonts w:eastAsiaTheme="minorEastAsia"/>
          <w:sz w:val="24"/>
          <w:szCs w:val="24"/>
          <w:lang w:eastAsia="ru-RU"/>
        </w:rPr>
        <w:t xml:space="preserve"> Указ президента Российской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Федерации от 25.03.2020№ 206 «Об объявлении в Российской Федерации нерабочих дней» </w:t>
      </w:r>
      <w:r w:rsidRPr="00017F20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017F20">
        <w:rPr>
          <w:color w:val="000000"/>
          <w:sz w:val="24"/>
          <w:szCs w:val="24"/>
          <w:u w:val="single"/>
        </w:rPr>
        <w:t>в Ростовской области</w:t>
      </w:r>
      <w:r w:rsidRPr="00017F20">
        <w:rPr>
          <w:sz w:val="24"/>
          <w:szCs w:val="24"/>
          <w:u w:val="single"/>
        </w:rPr>
        <w:t>»;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Постановление правительства Ростовской области от 05.04.2020 № 272 «О мерах по обеспечению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lastRenderedPageBreak/>
        <w:t>санитарно-эпидемиологического благополучия населения на территории Ростовской области в связи с распространением новой коронавирусной инфекции (</w:t>
      </w:r>
      <w:r w:rsidRPr="00017F20">
        <w:rPr>
          <w:rFonts w:eastAsiaTheme="minorEastAsia"/>
          <w:sz w:val="24"/>
          <w:szCs w:val="24"/>
          <w:u w:val="single"/>
          <w:lang w:val="en-US" w:eastAsia="ru-RU"/>
        </w:rPr>
        <w:t>COVID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-19)» </w:t>
      </w:r>
      <w:r w:rsidRPr="00017F20">
        <w:rPr>
          <w:bCs/>
          <w:sz w:val="24"/>
          <w:szCs w:val="24"/>
          <w:u w:val="single"/>
        </w:rPr>
        <w:t xml:space="preserve">Постановление </w:t>
      </w:r>
      <w:r w:rsidRPr="00017F20">
        <w:rPr>
          <w:sz w:val="24"/>
          <w:szCs w:val="24"/>
          <w:u w:val="single"/>
        </w:rPr>
        <w:t>Администрации города Ростова-на-Дону</w:t>
      </w:r>
      <w:r w:rsidRPr="00017F20">
        <w:rPr>
          <w:bCs/>
          <w:sz w:val="24"/>
          <w:szCs w:val="24"/>
          <w:u w:val="single"/>
        </w:rPr>
        <w:t xml:space="preserve"> от </w:t>
      </w:r>
      <w:r w:rsidRPr="00017F20">
        <w:rPr>
          <w:sz w:val="24"/>
          <w:szCs w:val="24"/>
          <w:u w:val="single"/>
        </w:rPr>
        <w:t xml:space="preserve">29.12.2015 </w:t>
      </w:r>
      <w:r w:rsidRPr="00017F20">
        <w:rPr>
          <w:bCs/>
          <w:sz w:val="24"/>
          <w:szCs w:val="24"/>
          <w:u w:val="single"/>
        </w:rPr>
        <w:t xml:space="preserve">№ </w:t>
      </w:r>
      <w:r w:rsidRPr="00017F20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2523E" w:rsidRPr="00017F20" w:rsidRDefault="0072523E" w:rsidP="0072523E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  <w:r w:rsidRPr="00017F20">
        <w:rPr>
          <w:color w:val="000000"/>
          <w:sz w:val="20"/>
          <w:u w:val="single"/>
          <w:shd w:val="clear" w:color="auto" w:fill="FFFFFF"/>
        </w:rPr>
        <w:t>(наименование, номер и дата нормативного правового акта)</w:t>
      </w:r>
    </w:p>
    <w:p w:rsidR="0072523E" w:rsidRDefault="0072523E" w:rsidP="0072523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2523E" w:rsidRPr="00A93419" w:rsidRDefault="0072523E" w:rsidP="0072523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72523E" w:rsidRPr="00587874" w:rsidTr="00135C5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2523E" w:rsidRPr="0032526A" w:rsidRDefault="0072523E" w:rsidP="0072523E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72523E" w:rsidRDefault="0072523E" w:rsidP="0072523E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72523E" w:rsidP="0072523E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6D5316" w:rsidP="0072523E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D5316">
        <w:rPr>
          <w:bCs/>
          <w:noProof/>
          <w:sz w:val="24"/>
          <w:szCs w:val="24"/>
          <w:lang w:eastAsia="ru-RU"/>
        </w:rPr>
        <w:lastRenderedPageBreak/>
        <w:pict>
          <v:shape id="_x0000_s1036" type="#_x0000_t202" style="position:absolute;margin-left:611.8pt;margin-top:6.9pt;width:149.75pt;height:90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CSKSYSKAgAAFwUAAA4AAAAAAAAAAAAAAAAALgIAAGRycy9lMm9Eb2MueG1sUEsBAi0AFAAG&#10;AAgAAAAhAMXIEvzeAAAADAEAAA8AAAAAAAAAAAAAAAAA5AQAAGRycy9kb3ducmV2LnhtbFBLBQYA&#10;AAAABAAEAPMAAADvBQAAAAA=&#10;" stroked="f">
            <v:textbox>
              <w:txbxContent>
                <w:tbl>
                  <w:tblPr>
                    <w:tblW w:w="294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275"/>
                  </w:tblGrid>
                  <w:tr w:rsidR="009E45ED" w:rsidRPr="009D7718" w:rsidTr="00F172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8D016E" w:rsidRDefault="009E45E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>42.Г42.0</w:t>
                        </w:r>
                      </w:p>
                    </w:tc>
                  </w:tr>
                </w:tbl>
                <w:p w:rsidR="009E45ED" w:rsidRPr="009D7718" w:rsidRDefault="009E45ED" w:rsidP="00F172C9"/>
              </w:txbxContent>
            </v:textbox>
          </v:shape>
        </w:pict>
      </w:r>
    </w:p>
    <w:p w:rsidR="00F172C9" w:rsidRPr="001E7744" w:rsidRDefault="0072523E" w:rsidP="00F172C9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8A026B">
        <w:rPr>
          <w:bCs/>
          <w:color w:val="000000"/>
          <w:sz w:val="24"/>
          <w:szCs w:val="24"/>
          <w:shd w:val="clear" w:color="auto" w:fill="FFFFFF"/>
        </w:rPr>
        <w:t>10</w:t>
      </w:r>
    </w:p>
    <w:p w:rsidR="00F172C9" w:rsidRPr="00141DA8" w:rsidRDefault="00F172C9" w:rsidP="00F172C9">
      <w:pPr>
        <w:keepNext/>
        <w:outlineLvl w:val="3"/>
        <w:rPr>
          <w:sz w:val="24"/>
          <w:szCs w:val="24"/>
        </w:rPr>
      </w:pPr>
    </w:p>
    <w:p w:rsidR="00F172C9" w:rsidRPr="00716CBC" w:rsidRDefault="00F172C9" w:rsidP="00F172C9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F172C9" w:rsidRDefault="00F172C9" w:rsidP="00F172C9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F172C9" w:rsidRPr="00430789" w:rsidRDefault="00591D6E" w:rsidP="00591D6E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F172C9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172C9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F172C9" w:rsidRPr="001E7744" w:rsidRDefault="00F172C9" w:rsidP="00F172C9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F172C9" w:rsidRDefault="00F172C9" w:rsidP="00F172C9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72C9" w:rsidRPr="00A93419" w:rsidRDefault="00F172C9" w:rsidP="00F172C9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F172C9" w:rsidRPr="00430789" w:rsidTr="00F91701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F172C9" w:rsidRPr="00430789" w:rsidTr="00F91701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F172C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наименова-ние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F172C9" w:rsidRPr="0000327D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2019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F172C9" w:rsidRPr="0000327D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2020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F172C9" w:rsidRPr="0000327D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00327D">
              <w:rPr>
                <w:color w:val="000000"/>
                <w:sz w:val="20"/>
              </w:rPr>
              <w:t xml:space="preserve">2021год </w:t>
            </w:r>
          </w:p>
          <w:p w:rsidR="00F172C9" w:rsidRPr="0000327D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00327D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F172C9" w:rsidRPr="0052745E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F172C9" w:rsidRPr="0052745E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F172C9" w:rsidRPr="00430789" w:rsidTr="00F91701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F172C9" w:rsidRPr="00430789" w:rsidRDefault="00F172C9" w:rsidP="00F9170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F172C9" w:rsidRPr="00430789" w:rsidTr="00F91701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F172C9" w:rsidRPr="00430789" w:rsidRDefault="00F172C9" w:rsidP="00F9170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F172C9" w:rsidRPr="00C720C9" w:rsidTr="00F9170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F172C9" w:rsidRPr="007972CD" w:rsidRDefault="00F172C9" w:rsidP="00F172C9">
            <w:pPr>
              <w:pStyle w:val="af9"/>
              <w:rPr>
                <w:color w:val="000000"/>
                <w:sz w:val="20"/>
                <w:szCs w:val="20"/>
              </w:rPr>
            </w:pPr>
            <w:r w:rsidRPr="007972CD">
              <w:rPr>
                <w:color w:val="000000"/>
                <w:sz w:val="20"/>
                <w:szCs w:val="20"/>
              </w:rPr>
              <w:t>804200О.99.0.ББ52АЗ44000</w:t>
            </w:r>
          </w:p>
          <w:p w:rsidR="00F172C9" w:rsidRPr="00837365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F172C9" w:rsidRPr="008D016E" w:rsidRDefault="00F172C9" w:rsidP="00F91701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образовательных общеразвивающих программ </w:t>
            </w:r>
          </w:p>
          <w:p w:rsidR="00F172C9" w:rsidRPr="00F9217B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F172C9" w:rsidRPr="00837365" w:rsidRDefault="00F172C9" w:rsidP="00F172C9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sz w:val="20"/>
              </w:rPr>
              <w:t>художественная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F172C9" w:rsidRPr="00F9217B" w:rsidRDefault="00F172C9" w:rsidP="00F9170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F172C9" w:rsidRDefault="00F172C9" w:rsidP="00F9170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общеобразовательном учреждении</w:t>
            </w:r>
          </w:p>
          <w:p w:rsidR="00F172C9" w:rsidRDefault="00F172C9" w:rsidP="00F9170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F172C9" w:rsidRPr="008D016E" w:rsidRDefault="00F172C9" w:rsidP="00F917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F172C9" w:rsidRPr="008D016E" w:rsidRDefault="00F172C9" w:rsidP="00F91701">
            <w:pPr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F172C9" w:rsidRDefault="00F172C9" w:rsidP="00F9170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F172C9" w:rsidRDefault="00F172C9" w:rsidP="00F9170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172C9" w:rsidRDefault="00F172C9" w:rsidP="00F9170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172C9" w:rsidRPr="00C720C9" w:rsidRDefault="00F172C9" w:rsidP="00F9170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F172C9" w:rsidRPr="00CC3F39" w:rsidRDefault="00F172C9" w:rsidP="00F9170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F172C9" w:rsidRPr="005B7487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172C9" w:rsidRPr="00C720C9" w:rsidTr="00F9170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172C9" w:rsidRPr="004E0763" w:rsidRDefault="00F172C9" w:rsidP="00F9170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F172C9" w:rsidRPr="00592E17" w:rsidRDefault="00F172C9" w:rsidP="00F9170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592E17" w:rsidRDefault="00F172C9" w:rsidP="00F9170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F172C9" w:rsidRPr="003D1E85" w:rsidRDefault="00F172C9" w:rsidP="00F9170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F172C9" w:rsidRPr="00CC3F39" w:rsidRDefault="00F172C9" w:rsidP="00F9170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172C9" w:rsidRPr="005B7487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172C9" w:rsidRPr="00C9770A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770A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F172C9" w:rsidRPr="00C9770A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770A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F172C9" w:rsidRPr="00C9770A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770A">
              <w:rPr>
                <w:b/>
                <w:bCs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172C9" w:rsidRPr="00C720C9" w:rsidTr="00F9170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F172C9" w:rsidRDefault="00F172C9" w:rsidP="00F9170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F172C9" w:rsidRDefault="00F172C9" w:rsidP="00F9170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F172C9" w:rsidRPr="00CC3F3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172C9" w:rsidRPr="00C720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F172C9" w:rsidRDefault="00F172C9" w:rsidP="00F9170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F172C9" w:rsidRDefault="00F172C9" w:rsidP="00F172C9">
      <w:pPr>
        <w:pageBreakBefore/>
        <w:widowControl w:val="0"/>
        <w:spacing w:line="235" w:lineRule="auto"/>
        <w:ind w:right="111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04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2"/>
        <w:gridCol w:w="982"/>
        <w:gridCol w:w="1062"/>
        <w:gridCol w:w="898"/>
        <w:gridCol w:w="1074"/>
        <w:gridCol w:w="959"/>
        <w:gridCol w:w="972"/>
        <w:gridCol w:w="838"/>
        <w:gridCol w:w="465"/>
        <w:gridCol w:w="888"/>
        <w:gridCol w:w="879"/>
        <w:gridCol w:w="933"/>
        <w:gridCol w:w="803"/>
        <w:gridCol w:w="828"/>
        <w:gridCol w:w="841"/>
        <w:gridCol w:w="495"/>
        <w:gridCol w:w="646"/>
      </w:tblGrid>
      <w:tr w:rsidR="00F172C9" w:rsidRPr="00627615" w:rsidTr="00F91701"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Уникальный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номер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реестровой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записи</w:t>
            </w:r>
          </w:p>
        </w:tc>
        <w:tc>
          <w:tcPr>
            <w:tcW w:w="2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color w:val="000000" w:themeColor="text1"/>
                <w:sz w:val="18"/>
                <w:szCs w:val="18"/>
              </w:rPr>
              <w:t>Допустимые (возможные) отклонения</w:t>
            </w:r>
            <w:r w:rsidRPr="00627615">
              <w:rPr>
                <w:color w:val="000000" w:themeColor="text1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F172C9" w:rsidRPr="00627615" w:rsidTr="00F91701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наименова-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ниепоказателя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2019 год (очеред-нойфинансо-вый год)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2020 год (1-й год плано-вого периода)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2021 год (2-й год плано-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вого периода)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2019год (очередной финансо-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2020год (1-й год плано-вого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2021год (2-й год плано-вого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color w:val="000000" w:themeColor="text1"/>
                <w:sz w:val="18"/>
                <w:szCs w:val="18"/>
              </w:rPr>
              <w:t>В процентах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color w:val="000000" w:themeColor="text1"/>
                <w:sz w:val="18"/>
                <w:szCs w:val="18"/>
              </w:rPr>
              <w:t>в абсолютных показателях</w:t>
            </w:r>
          </w:p>
        </w:tc>
      </w:tr>
      <w:tr w:rsidR="00F172C9" w:rsidRPr="00627615" w:rsidTr="00F91701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код</w:t>
            </w: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2C9" w:rsidRPr="00627615" w:rsidRDefault="00F172C9" w:rsidP="00F91701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</w:tr>
      <w:tr w:rsidR="00F172C9" w:rsidRPr="00627615" w:rsidTr="00F91701"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172C9" w:rsidRPr="00627615" w:rsidRDefault="00F172C9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17</w:t>
            </w:r>
          </w:p>
        </w:tc>
      </w:tr>
      <w:tr w:rsidR="00591D6E" w:rsidRPr="00627615" w:rsidTr="000D5561">
        <w:trPr>
          <w:trHeight w:val="157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627615" w:rsidRDefault="00591D6E" w:rsidP="000D5561">
            <w:pPr>
              <w:pStyle w:val="af9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804200О.99.0.ББ52АЗ44000</w:t>
            </w:r>
          </w:p>
          <w:p w:rsidR="00591D6E" w:rsidRPr="00627615" w:rsidRDefault="00591D6E" w:rsidP="000D5561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627615" w:rsidRDefault="00591D6E" w:rsidP="000D5561">
            <w:pPr>
              <w:keepNext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 xml:space="preserve">Реализация дополнительных образовательных общеразвивающих программ </w:t>
            </w:r>
          </w:p>
          <w:p w:rsidR="00591D6E" w:rsidRPr="00627615" w:rsidRDefault="00591D6E" w:rsidP="000D556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627615" w:rsidRDefault="00591D6E" w:rsidP="000D5561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0D556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0D556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В общеобразовательном учреждении</w:t>
            </w:r>
          </w:p>
          <w:p w:rsidR="00591D6E" w:rsidRPr="00627615" w:rsidRDefault="00591D6E" w:rsidP="000D556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591D6E" w:rsidRPr="00627615" w:rsidRDefault="00591D6E" w:rsidP="000D5561">
            <w:pPr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Очная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627615" w:rsidRDefault="00591D6E" w:rsidP="000D5561">
            <w:pPr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не указано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7972CD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7972CD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7972CD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8A026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591D6E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627615" w:rsidRDefault="007972CD" w:rsidP="00F91701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224</w:t>
            </w:r>
          </w:p>
        </w:tc>
      </w:tr>
    </w:tbl>
    <w:p w:rsidR="00F172C9" w:rsidRPr="003F7246" w:rsidRDefault="00F172C9" w:rsidP="00F172C9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4.</w:t>
      </w:r>
      <w:r w:rsidRPr="003F7246">
        <w:rPr>
          <w:bCs/>
          <w:color w:val="000000"/>
          <w:sz w:val="24"/>
          <w:szCs w:val="24"/>
          <w:shd w:val="clear" w:color="auto" w:fill="FFFFFF"/>
        </w:rPr>
        <w:t>Нормативные правовые акты, устанавливающие размер платы (цену, тариф) либо порядок ее установления.</w:t>
      </w:r>
    </w:p>
    <w:p w:rsidR="00F172C9" w:rsidRPr="00A93419" w:rsidRDefault="00F172C9" w:rsidP="00F172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F172C9" w:rsidRPr="00587874" w:rsidTr="00F91701">
        <w:tc>
          <w:tcPr>
            <w:tcW w:w="15173" w:type="dxa"/>
            <w:gridSpan w:val="5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F172C9" w:rsidRPr="00587874" w:rsidTr="00F91701">
        <w:tc>
          <w:tcPr>
            <w:tcW w:w="2694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72C9" w:rsidRPr="00587874" w:rsidRDefault="00F172C9" w:rsidP="00F9170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F172C9" w:rsidRPr="00587874" w:rsidRDefault="00F172C9" w:rsidP="00F91701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F172C9" w:rsidRPr="00B14F7E" w:rsidRDefault="00F172C9" w:rsidP="00F172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F172C9" w:rsidRPr="00B14F7E" w:rsidRDefault="00F172C9" w:rsidP="00F172C9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017F20" w:rsidRPr="001E7744" w:rsidRDefault="00F172C9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порядок оказания </w:t>
      </w:r>
      <w:r w:rsidR="00017F20">
        <w:rPr>
          <w:color w:val="000000"/>
          <w:sz w:val="24"/>
          <w:szCs w:val="24"/>
          <w:shd w:val="clear" w:color="auto" w:fill="FFFFFF"/>
        </w:rPr>
        <w:t>муниципальной</w:t>
      </w:r>
      <w:r w:rsidR="00017F20"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 w:rsidR="00017F20">
        <w:rPr>
          <w:color w:val="000000"/>
          <w:sz w:val="24"/>
          <w:szCs w:val="24"/>
          <w:shd w:val="clear" w:color="auto" w:fill="FFFFFF"/>
        </w:rPr>
        <w:t>и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 w:rsidR="00017F20">
        <w:rPr>
          <w:b/>
          <w:color w:val="000000"/>
          <w:sz w:val="24"/>
          <w:szCs w:val="24"/>
          <w:shd w:val="clear" w:color="auto" w:fill="FFFFFF"/>
        </w:rPr>
        <w:t>______</w:t>
      </w:r>
      <w:r w:rsidR="00017F20"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017F20" w:rsidRPr="00017F20" w:rsidRDefault="00017F20" w:rsidP="00017F20">
      <w:pPr>
        <w:rPr>
          <w:rStyle w:val="docaccesstitle1"/>
          <w:rFonts w:eastAsiaTheme="minorEastAsia"/>
          <w:sz w:val="24"/>
          <w:szCs w:val="24"/>
          <w:u w:val="single"/>
          <w:lang w:eastAsia="ru-RU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017F20">
        <w:rPr>
          <w:rFonts w:eastAsiaTheme="minorEastAsia"/>
          <w:sz w:val="24"/>
          <w:szCs w:val="24"/>
          <w:lang w:eastAsia="ru-RU"/>
        </w:rPr>
        <w:t xml:space="preserve"> Указ президента Российской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Федерации от 25.03.2020№ 206 «Об объявлении в Российской Федерации нерабочих дней» </w:t>
      </w:r>
      <w:r w:rsidRPr="00017F20">
        <w:rPr>
          <w:sz w:val="24"/>
          <w:szCs w:val="24"/>
          <w:u w:val="single"/>
        </w:rPr>
        <w:t xml:space="preserve">Областной закон  № 26-ЗС от 14.11.2013 «Об </w:t>
      </w:r>
      <w:r w:rsidRPr="00017F20">
        <w:rPr>
          <w:sz w:val="24"/>
          <w:szCs w:val="24"/>
          <w:u w:val="single"/>
        </w:rPr>
        <w:lastRenderedPageBreak/>
        <w:t xml:space="preserve">образовании </w:t>
      </w:r>
      <w:r w:rsidRPr="00017F20">
        <w:rPr>
          <w:color w:val="000000"/>
          <w:sz w:val="24"/>
          <w:szCs w:val="24"/>
          <w:u w:val="single"/>
        </w:rPr>
        <w:t>в Ростовской области</w:t>
      </w:r>
      <w:r w:rsidRPr="00017F20">
        <w:rPr>
          <w:sz w:val="24"/>
          <w:szCs w:val="24"/>
          <w:u w:val="single"/>
        </w:rPr>
        <w:t>»;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>Постановление правительства Ростовской области от 05.04.2020 № 272 «О мерах по обеспечению санитарно-эпидемиологического благополучия населения на территории Ростовской области в связи с распространением новой коронавирусной инфекции (</w:t>
      </w:r>
      <w:r w:rsidRPr="00017F20">
        <w:rPr>
          <w:rFonts w:eastAsiaTheme="minorEastAsia"/>
          <w:sz w:val="24"/>
          <w:szCs w:val="24"/>
          <w:u w:val="single"/>
          <w:lang w:val="en-US" w:eastAsia="ru-RU"/>
        </w:rPr>
        <w:t>COVID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-19)» </w:t>
      </w:r>
      <w:r w:rsidRPr="00017F20">
        <w:rPr>
          <w:bCs/>
          <w:sz w:val="24"/>
          <w:szCs w:val="24"/>
          <w:u w:val="single"/>
        </w:rPr>
        <w:t xml:space="preserve">Постановление </w:t>
      </w:r>
      <w:r w:rsidRPr="00017F20">
        <w:rPr>
          <w:sz w:val="24"/>
          <w:szCs w:val="24"/>
          <w:u w:val="single"/>
        </w:rPr>
        <w:t>Администрации города Ростова-на-Дону</w:t>
      </w:r>
      <w:r w:rsidRPr="00017F20">
        <w:rPr>
          <w:bCs/>
          <w:sz w:val="24"/>
          <w:szCs w:val="24"/>
          <w:u w:val="single"/>
        </w:rPr>
        <w:t xml:space="preserve"> от </w:t>
      </w:r>
      <w:r w:rsidRPr="00017F20">
        <w:rPr>
          <w:sz w:val="24"/>
          <w:szCs w:val="24"/>
          <w:u w:val="single"/>
        </w:rPr>
        <w:t xml:space="preserve">29.12.2015 </w:t>
      </w:r>
      <w:r w:rsidRPr="00017F20">
        <w:rPr>
          <w:bCs/>
          <w:sz w:val="24"/>
          <w:szCs w:val="24"/>
          <w:u w:val="single"/>
        </w:rPr>
        <w:t xml:space="preserve">№ </w:t>
      </w:r>
      <w:r w:rsidRPr="00017F20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017F20" w:rsidRDefault="00017F20" w:rsidP="00017F20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  <w:r w:rsidRPr="00017F20">
        <w:rPr>
          <w:color w:val="000000"/>
          <w:sz w:val="20"/>
          <w:u w:val="single"/>
          <w:shd w:val="clear" w:color="auto" w:fill="FFFFFF"/>
        </w:rPr>
        <w:t>(наименование, номер и дата нормативного правового акта)</w:t>
      </w:r>
    </w:p>
    <w:p w:rsidR="00017F20" w:rsidRPr="00017F20" w:rsidRDefault="00017F20" w:rsidP="00017F20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</w:p>
    <w:p w:rsidR="00F172C9" w:rsidRDefault="00F172C9" w:rsidP="00017F20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F172C9" w:rsidRPr="00A93419" w:rsidRDefault="00F172C9" w:rsidP="00F172C9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F172C9" w:rsidRPr="00587874" w:rsidTr="00F9170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F172C9" w:rsidRPr="00587874" w:rsidTr="00F9170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F172C9" w:rsidRPr="00587874" w:rsidRDefault="00F172C9" w:rsidP="00F9170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C9" w:rsidRPr="00587874" w:rsidRDefault="00F172C9" w:rsidP="00F9170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Pr="0072523E" w:rsidRDefault="006D5316" w:rsidP="0072523E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pict>
          <v:shape id="_x0000_s1039" type="#_x0000_t202" style="position:absolute;left:0;text-align:left;margin-left:614.05pt;margin-top:3.2pt;width:149.75pt;height:90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" stroked="f">
            <v:textbox>
              <w:txbxContent>
                <w:tbl>
                  <w:tblPr>
                    <w:tblW w:w="294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275"/>
                  </w:tblGrid>
                  <w:tr w:rsidR="009E45ED" w:rsidRPr="009D7718" w:rsidTr="00F172C9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ind w:left="426" w:right="34" w:hanging="426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</w:t>
                        </w: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номер     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9E45ED" w:rsidRPr="009D7718" w:rsidRDefault="009E45ED" w:rsidP="00C720C9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9D7718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E45ED" w:rsidRPr="009D7718" w:rsidRDefault="009E45ED" w:rsidP="00C720C9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8D016E" w:rsidRDefault="009E45ED" w:rsidP="00376ABD">
                        <w:pPr>
                          <w:pStyle w:val="Style7"/>
                          <w:shd w:val="clear" w:color="auto" w:fill="auto"/>
                          <w:spacing w:before="0" w:after="0" w:line="240" w:lineRule="atLeast"/>
                          <w:ind w:firstLine="34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7"/>
                            <w:szCs w:val="27"/>
                          </w:rPr>
                          <w:t>42.Г42.0</w:t>
                        </w:r>
                      </w:p>
                    </w:tc>
                  </w:tr>
                </w:tbl>
                <w:p w:rsidR="009E45ED" w:rsidRPr="009D7718" w:rsidRDefault="009E45ED" w:rsidP="0072523E"/>
              </w:txbxContent>
            </v:textbox>
          </v:shape>
        </w:pict>
      </w:r>
      <w:r w:rsidR="0072523E" w:rsidRPr="0072523E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  <w:r w:rsidR="008A026B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2523E" w:rsidRPr="00141DA8" w:rsidRDefault="0072523E" w:rsidP="0072523E">
      <w:pPr>
        <w:keepNext/>
        <w:outlineLvl w:val="3"/>
        <w:rPr>
          <w:sz w:val="24"/>
          <w:szCs w:val="24"/>
        </w:rPr>
      </w:pPr>
    </w:p>
    <w:p w:rsidR="0072523E" w:rsidRPr="00716CBC" w:rsidRDefault="0072523E" w:rsidP="0072523E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2523E" w:rsidRDefault="0072523E" w:rsidP="0072523E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</w:t>
      </w:r>
      <w:r w:rsidRPr="0015288B">
        <w:rPr>
          <w:i/>
          <w:szCs w:val="28"/>
          <w:u w:val="single"/>
        </w:rPr>
        <w:t>образовательных</w:t>
      </w:r>
      <w:r>
        <w:rPr>
          <w:i/>
          <w:szCs w:val="28"/>
          <w:u w:val="single"/>
        </w:rPr>
        <w:t xml:space="preserve">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72523E" w:rsidRPr="00430789" w:rsidRDefault="00591D6E" w:rsidP="00591D6E">
      <w:pPr>
        <w:pStyle w:val="af2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72523E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72523E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72523E" w:rsidRPr="001E7744" w:rsidRDefault="0072523E" w:rsidP="0072523E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2523E" w:rsidRDefault="0072523E" w:rsidP="0072523E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2523E" w:rsidRPr="00A93419" w:rsidRDefault="0072523E" w:rsidP="0072523E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72523E" w:rsidRPr="00627615" w:rsidTr="00135C5B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Показатель качества муниципальной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Допустимые (возможные) отклонения</w:t>
            </w:r>
            <w:r w:rsidRPr="00627615">
              <w:rPr>
                <w:color w:val="000000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72523E" w:rsidRPr="00627615" w:rsidTr="00135C5B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наименова-ние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2019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2020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 xml:space="preserve">2021год 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в абсолютных показателях</w:t>
            </w:r>
          </w:p>
        </w:tc>
      </w:tr>
      <w:tr w:rsidR="0072523E" w:rsidRPr="00627615" w:rsidTr="00135C5B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ние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ние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наименова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ние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ние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__________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(наименова-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ние</w:t>
            </w:r>
          </w:p>
          <w:p w:rsidR="0072523E" w:rsidRPr="00627615" w:rsidRDefault="0072523E" w:rsidP="00135C5B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</w:p>
        </w:tc>
      </w:tr>
      <w:tr w:rsidR="0072523E" w:rsidRPr="00627615" w:rsidTr="00135C5B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72523E" w:rsidRPr="00627615" w:rsidRDefault="0072523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14</w:t>
            </w:r>
          </w:p>
        </w:tc>
      </w:tr>
      <w:tr w:rsidR="00591D6E" w:rsidRPr="00627615" w:rsidTr="00135C5B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591D6E" w:rsidRPr="00627615" w:rsidRDefault="00591D6E" w:rsidP="000D5561">
            <w:pPr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804200О.99.0.ББ52АЗ47000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591D6E" w:rsidRPr="00627615" w:rsidRDefault="00591D6E" w:rsidP="000D5561">
            <w:pPr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591D6E" w:rsidRPr="00627615" w:rsidRDefault="00627615" w:rsidP="000D5561">
            <w:pPr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591D6E" w:rsidRPr="00627615" w:rsidRDefault="00591D6E" w:rsidP="000D5561">
            <w:pPr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91D6E" w:rsidRPr="00627615" w:rsidRDefault="00591D6E" w:rsidP="000D5561">
            <w:pPr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91D6E" w:rsidRPr="00627615" w:rsidRDefault="00591D6E" w:rsidP="00135C5B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591D6E" w:rsidRPr="00627615" w:rsidRDefault="00591D6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591D6E" w:rsidRPr="00627615" w:rsidRDefault="00591D6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591D6E" w:rsidRPr="00627615" w:rsidRDefault="00591D6E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591D6E" w:rsidRPr="00627615" w:rsidRDefault="00591D6E" w:rsidP="00135C5B">
            <w:pPr>
              <w:keepNext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591D6E" w:rsidRPr="00627615" w:rsidRDefault="00591D6E" w:rsidP="00135C5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27615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591D6E" w:rsidRPr="00627615" w:rsidRDefault="00591D6E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591D6E" w:rsidRPr="00627615" w:rsidRDefault="00591D6E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591D6E" w:rsidRPr="00627615" w:rsidRDefault="00591D6E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591D6E" w:rsidRPr="00627615" w:rsidRDefault="00591D6E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591D6E" w:rsidRPr="00627615" w:rsidRDefault="00591D6E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591D6E" w:rsidRPr="00627615" w:rsidRDefault="00591D6E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370F93" w:rsidRPr="00627615" w:rsidTr="00135C5B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370F93" w:rsidRPr="00627615" w:rsidRDefault="00370F93" w:rsidP="00135C5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27615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27615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27615">
              <w:rPr>
                <w:b/>
                <w:bCs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10</w:t>
            </w:r>
          </w:p>
        </w:tc>
      </w:tr>
      <w:tr w:rsidR="00370F93" w:rsidRPr="00627615" w:rsidTr="00135C5B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370F93" w:rsidRPr="00627615" w:rsidRDefault="00370F93" w:rsidP="00135C5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27615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370F93" w:rsidRPr="00627615" w:rsidRDefault="00370F93" w:rsidP="00135C5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27615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13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370F93" w:rsidRPr="00627615" w:rsidRDefault="00370F93" w:rsidP="00135C5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18"/>
                <w:szCs w:val="18"/>
              </w:rPr>
            </w:pPr>
            <w:r w:rsidRPr="00627615">
              <w:rPr>
                <w:b/>
                <w:bCs/>
                <w:sz w:val="18"/>
                <w:szCs w:val="18"/>
              </w:rPr>
              <w:t>0</w:t>
            </w:r>
          </w:p>
        </w:tc>
      </w:tr>
    </w:tbl>
    <w:p w:rsidR="0072523E" w:rsidRDefault="0072523E" w:rsidP="0072523E">
      <w:pPr>
        <w:pageBreakBefore/>
        <w:widowControl w:val="0"/>
        <w:spacing w:line="235" w:lineRule="auto"/>
        <w:ind w:right="111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</w:p>
    <w:tbl>
      <w:tblPr>
        <w:tblW w:w="504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2"/>
        <w:gridCol w:w="982"/>
        <w:gridCol w:w="1062"/>
        <w:gridCol w:w="898"/>
        <w:gridCol w:w="1074"/>
        <w:gridCol w:w="959"/>
        <w:gridCol w:w="972"/>
        <w:gridCol w:w="838"/>
        <w:gridCol w:w="465"/>
        <w:gridCol w:w="888"/>
        <w:gridCol w:w="879"/>
        <w:gridCol w:w="933"/>
        <w:gridCol w:w="803"/>
        <w:gridCol w:w="828"/>
        <w:gridCol w:w="841"/>
        <w:gridCol w:w="495"/>
        <w:gridCol w:w="646"/>
      </w:tblGrid>
      <w:tr w:rsidR="0072523E" w:rsidRPr="00370F93" w:rsidTr="00135C5B"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Уникальный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номер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реестровой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записи</w:t>
            </w:r>
          </w:p>
        </w:tc>
        <w:tc>
          <w:tcPr>
            <w:tcW w:w="29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Среднегодовой размер платы (цена, тариф)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color w:val="000000" w:themeColor="text1"/>
                <w:sz w:val="18"/>
                <w:szCs w:val="18"/>
              </w:rPr>
              <w:t>Допустимые (возможные) отклонения</w:t>
            </w:r>
            <w:r w:rsidRPr="00370F93">
              <w:rPr>
                <w:color w:val="000000" w:themeColor="text1"/>
                <w:sz w:val="18"/>
                <w:szCs w:val="18"/>
              </w:rPr>
              <w:br/>
              <w:t xml:space="preserve"> от установленных показателей</w:t>
            </w:r>
          </w:p>
        </w:tc>
      </w:tr>
      <w:tr w:rsidR="0072523E" w:rsidRPr="00370F93" w:rsidTr="00135C5B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наименова-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ниепоказателя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2019 год (очеред-нойфинансо-вый год)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2020 год (1-й год плано-вого периода)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2021 год (2-й год плано-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вого периода)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2019год (очередной финансо-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2020год (1-й год плано-вого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2021год (2-й год плано-вого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color w:val="000000" w:themeColor="text1"/>
                <w:sz w:val="18"/>
                <w:szCs w:val="18"/>
              </w:rPr>
              <w:t>В процентах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jc w:val="center"/>
              <w:outlineLvl w:val="3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color w:val="000000" w:themeColor="text1"/>
                <w:sz w:val="18"/>
                <w:szCs w:val="18"/>
              </w:rPr>
              <w:t>в абсолютных показателях</w:t>
            </w:r>
          </w:p>
        </w:tc>
      </w:tr>
      <w:tr w:rsidR="0072523E" w:rsidRPr="00370F93" w:rsidTr="00135C5B"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(наимено-вание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__________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_________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(наимено-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вание</w:t>
            </w:r>
          </w:p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показателя)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наимено-вание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код</w:t>
            </w: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23E" w:rsidRPr="00370F93" w:rsidRDefault="0072523E" w:rsidP="00135C5B">
            <w:pPr>
              <w:keepNext/>
              <w:rPr>
                <w:color w:val="000000" w:themeColor="text1"/>
                <w:sz w:val="18"/>
                <w:szCs w:val="18"/>
              </w:rPr>
            </w:pPr>
          </w:p>
        </w:tc>
      </w:tr>
      <w:tr w:rsidR="0072523E" w:rsidRPr="00370F93" w:rsidTr="00135C5B"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2523E" w:rsidRPr="00370F93" w:rsidRDefault="0072523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17</w:t>
            </w:r>
          </w:p>
        </w:tc>
      </w:tr>
      <w:tr w:rsidR="00591D6E" w:rsidRPr="00370F93" w:rsidTr="00135C5B">
        <w:trPr>
          <w:trHeight w:val="157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825255" w:rsidRDefault="00591D6E" w:rsidP="000D5561">
            <w:pPr>
              <w:rPr>
                <w:sz w:val="20"/>
              </w:rPr>
            </w:pPr>
            <w:r w:rsidRPr="00825255">
              <w:rPr>
                <w:sz w:val="20"/>
              </w:rPr>
              <w:t>804200О.99.0.ББ52АЗ47000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591D6E" w:rsidRDefault="00591D6E" w:rsidP="000D5561">
            <w:pPr>
              <w:rPr>
                <w:sz w:val="18"/>
                <w:szCs w:val="18"/>
              </w:rPr>
            </w:pPr>
            <w:r w:rsidRPr="00591D6E">
              <w:rPr>
                <w:sz w:val="18"/>
                <w:szCs w:val="18"/>
              </w:rPr>
              <w:t>Реализация дополнительных общеразвивающих программ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1D6E" w:rsidRPr="00591D6E" w:rsidRDefault="00627615" w:rsidP="000D55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591D6E" w:rsidRDefault="00591D6E" w:rsidP="000D5561">
            <w:pPr>
              <w:rPr>
                <w:sz w:val="18"/>
                <w:szCs w:val="18"/>
              </w:rPr>
            </w:pPr>
            <w:r w:rsidRPr="00591D6E">
              <w:rPr>
                <w:sz w:val="18"/>
                <w:szCs w:val="18"/>
              </w:rPr>
              <w:t>не указано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591D6E" w:rsidRDefault="00591D6E" w:rsidP="000D5561">
            <w:pPr>
              <w:rPr>
                <w:sz w:val="18"/>
                <w:szCs w:val="18"/>
              </w:rPr>
            </w:pPr>
            <w:r w:rsidRPr="00591D6E">
              <w:rPr>
                <w:sz w:val="18"/>
                <w:szCs w:val="18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91D6E" w:rsidRPr="00370F93" w:rsidRDefault="00591D6E" w:rsidP="00370F93">
            <w:pPr>
              <w:widowControl w:val="0"/>
              <w:spacing w:line="235" w:lineRule="auto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591D6E" w:rsidP="00135C5B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370F93">
              <w:rPr>
                <w:sz w:val="18"/>
                <w:szCs w:val="18"/>
              </w:rPr>
              <w:t>человеко-часы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591D6E" w:rsidP="00135C5B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370F93">
              <w:rPr>
                <w:sz w:val="18"/>
                <w:szCs w:val="18"/>
              </w:rPr>
              <w:t>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591D6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7972CD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7972CD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7972CD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591D6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591D6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591D6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591D6E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70F93">
              <w:rPr>
                <w:bCs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D6E" w:rsidRPr="00370F93" w:rsidRDefault="007972CD" w:rsidP="00135C5B">
            <w:pPr>
              <w:keepNext/>
              <w:spacing w:line="232" w:lineRule="auto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56</w:t>
            </w:r>
          </w:p>
        </w:tc>
      </w:tr>
    </w:tbl>
    <w:p w:rsidR="0072523E" w:rsidRPr="003F7246" w:rsidRDefault="0072523E" w:rsidP="0072523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4.</w:t>
      </w:r>
      <w:r w:rsidRPr="003F7246">
        <w:rPr>
          <w:bCs/>
          <w:color w:val="000000"/>
          <w:sz w:val="24"/>
          <w:szCs w:val="24"/>
          <w:shd w:val="clear" w:color="auto" w:fill="FFFFFF"/>
        </w:rPr>
        <w:t>Нормативные правовые акты, устанавливающие размер платы (цену, тариф) либо порядок ее установления.</w:t>
      </w:r>
    </w:p>
    <w:p w:rsidR="0072523E" w:rsidRPr="00A93419" w:rsidRDefault="0072523E" w:rsidP="0072523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94"/>
        <w:gridCol w:w="3118"/>
        <w:gridCol w:w="1276"/>
        <w:gridCol w:w="1276"/>
        <w:gridCol w:w="6809"/>
      </w:tblGrid>
      <w:tr w:rsidR="0072523E" w:rsidRPr="00587874" w:rsidTr="00135C5B">
        <w:tc>
          <w:tcPr>
            <w:tcW w:w="15173" w:type="dxa"/>
            <w:gridSpan w:val="5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2523E" w:rsidRPr="00587874" w:rsidTr="00135C5B">
        <w:tc>
          <w:tcPr>
            <w:tcW w:w="2694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2523E" w:rsidRPr="00587874" w:rsidRDefault="0072523E" w:rsidP="00135C5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2523E" w:rsidRPr="00587874" w:rsidRDefault="0072523E" w:rsidP="00135C5B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2523E" w:rsidRPr="00B14F7E" w:rsidRDefault="0072523E" w:rsidP="0072523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2523E" w:rsidRPr="00B14F7E" w:rsidRDefault="0072523E" w:rsidP="0072523E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2523E" w:rsidRPr="001E7744" w:rsidRDefault="0072523E" w:rsidP="0072523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 xml:space="preserve">5.1.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2523E" w:rsidRPr="00017F20" w:rsidRDefault="0072523E" w:rsidP="0072523E">
      <w:pPr>
        <w:rPr>
          <w:rStyle w:val="docaccesstitle1"/>
          <w:rFonts w:eastAsiaTheme="minorEastAsia"/>
          <w:sz w:val="24"/>
          <w:szCs w:val="24"/>
          <w:u w:val="single"/>
          <w:lang w:eastAsia="ru-RU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017F20">
        <w:rPr>
          <w:rFonts w:eastAsiaTheme="minorEastAsia"/>
          <w:sz w:val="24"/>
          <w:szCs w:val="24"/>
          <w:lang w:eastAsia="ru-RU"/>
        </w:rPr>
        <w:t xml:space="preserve"> Указ президента Российской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Федерации от 25.03.2020№ 206 «Об объявлении в Российской Федерации нерабочих дней» </w:t>
      </w:r>
      <w:r w:rsidRPr="00017F20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017F20">
        <w:rPr>
          <w:color w:val="000000"/>
          <w:sz w:val="24"/>
          <w:szCs w:val="24"/>
          <w:u w:val="single"/>
        </w:rPr>
        <w:t>в Ростовской области</w:t>
      </w:r>
      <w:r w:rsidRPr="00017F20">
        <w:rPr>
          <w:sz w:val="24"/>
          <w:szCs w:val="24"/>
          <w:u w:val="single"/>
        </w:rPr>
        <w:t>»;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Постановление правительства Ростовской области от 05.04.2020 № 272 «О мерах по обеспечению 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lastRenderedPageBreak/>
        <w:t>санитарно-эпидемиологического благополучия населения на территории Ростовской области в связи с распространением новой коронавирусной инфекции (</w:t>
      </w:r>
      <w:r w:rsidRPr="00017F20">
        <w:rPr>
          <w:rFonts w:eastAsiaTheme="minorEastAsia"/>
          <w:sz w:val="24"/>
          <w:szCs w:val="24"/>
          <w:u w:val="single"/>
          <w:lang w:val="en-US" w:eastAsia="ru-RU"/>
        </w:rPr>
        <w:t>COVID</w:t>
      </w:r>
      <w:r w:rsidRPr="00017F20">
        <w:rPr>
          <w:rFonts w:eastAsiaTheme="minorEastAsia"/>
          <w:sz w:val="24"/>
          <w:szCs w:val="24"/>
          <w:u w:val="single"/>
          <w:lang w:eastAsia="ru-RU"/>
        </w:rPr>
        <w:t xml:space="preserve">-19)» </w:t>
      </w:r>
      <w:r w:rsidRPr="00017F20">
        <w:rPr>
          <w:bCs/>
          <w:sz w:val="24"/>
          <w:szCs w:val="24"/>
          <w:u w:val="single"/>
        </w:rPr>
        <w:t xml:space="preserve">Постановление </w:t>
      </w:r>
      <w:r w:rsidRPr="00017F20">
        <w:rPr>
          <w:sz w:val="24"/>
          <w:szCs w:val="24"/>
          <w:u w:val="single"/>
        </w:rPr>
        <w:t>Администрации города Ростова-на-Дону</w:t>
      </w:r>
      <w:r w:rsidRPr="00017F20">
        <w:rPr>
          <w:bCs/>
          <w:sz w:val="24"/>
          <w:szCs w:val="24"/>
          <w:u w:val="single"/>
        </w:rPr>
        <w:t xml:space="preserve"> от </w:t>
      </w:r>
      <w:r w:rsidRPr="00017F20">
        <w:rPr>
          <w:sz w:val="24"/>
          <w:szCs w:val="24"/>
          <w:u w:val="single"/>
        </w:rPr>
        <w:t xml:space="preserve">29.12.2015 </w:t>
      </w:r>
      <w:r w:rsidRPr="00017F20">
        <w:rPr>
          <w:bCs/>
          <w:sz w:val="24"/>
          <w:szCs w:val="24"/>
          <w:u w:val="single"/>
        </w:rPr>
        <w:t xml:space="preserve">№ </w:t>
      </w:r>
      <w:r w:rsidRPr="00017F20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2523E" w:rsidRDefault="0072523E" w:rsidP="0072523E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  <w:r w:rsidRPr="00017F20">
        <w:rPr>
          <w:color w:val="000000"/>
          <w:sz w:val="20"/>
          <w:u w:val="single"/>
          <w:shd w:val="clear" w:color="auto" w:fill="FFFFFF"/>
        </w:rPr>
        <w:t>(наименование, номер и дата нормативного правового акта)</w:t>
      </w:r>
    </w:p>
    <w:p w:rsidR="0072523E" w:rsidRPr="00017F20" w:rsidRDefault="0072523E" w:rsidP="0072523E">
      <w:pPr>
        <w:pStyle w:val="ConsPlusNormal"/>
        <w:jc w:val="center"/>
        <w:rPr>
          <w:color w:val="000000"/>
          <w:sz w:val="20"/>
          <w:u w:val="single"/>
          <w:shd w:val="clear" w:color="auto" w:fill="FFFFFF"/>
        </w:rPr>
      </w:pPr>
    </w:p>
    <w:p w:rsidR="0072523E" w:rsidRDefault="0072523E" w:rsidP="0072523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2523E" w:rsidRPr="00A93419" w:rsidRDefault="0072523E" w:rsidP="0072523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/>
      </w:tblPr>
      <w:tblGrid>
        <w:gridCol w:w="3940"/>
        <w:gridCol w:w="7584"/>
        <w:gridCol w:w="3186"/>
      </w:tblGrid>
      <w:tr w:rsidR="0072523E" w:rsidRPr="00587874" w:rsidTr="00135C5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2523E" w:rsidRPr="00587874" w:rsidTr="00135C5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2523E" w:rsidRPr="00587874" w:rsidRDefault="0072523E" w:rsidP="00135C5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3E" w:rsidRPr="00587874" w:rsidRDefault="0072523E" w:rsidP="00135C5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2523E" w:rsidRDefault="0072523E" w:rsidP="0072523E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72C9" w:rsidRDefault="00F172C9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D37182" w:rsidRDefault="00D37182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72523E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72523E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72523E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2523E" w:rsidRDefault="0072523E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8A705E" w:rsidRDefault="008A705E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D37182" w:rsidRDefault="00D37182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6D5316" w:rsidP="00133F87">
      <w:pPr>
        <w:suppressAutoHyphens w:val="0"/>
        <w:jc w:val="center"/>
        <w:rPr>
          <w:b/>
          <w:bCs/>
          <w:sz w:val="22"/>
          <w:szCs w:val="22"/>
        </w:rPr>
      </w:pPr>
      <w:r w:rsidRPr="006D5316">
        <w:rPr>
          <w:bCs/>
          <w:noProof/>
          <w:sz w:val="22"/>
          <w:szCs w:val="22"/>
          <w:lang w:eastAsia="ru-RU"/>
        </w:rPr>
        <w:lastRenderedPageBreak/>
        <w:pict>
          <v:shape id="Text Box 3" o:spid="_x0000_s1034" type="#_x0000_t202" style="position:absolute;left:0;text-align:left;margin-left:595.65pt;margin-top:3.9pt;width:165pt;height:100.2pt;z-index:2516490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QQ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n6os&#10;L9LrvJqtzhfzWbEqylk1TxezNKuuq/O0qIrb1bcQYFbUnWCMqzuh+EGDWfF3HO+7YVJPVCEaGlyV&#10;eTlx9Mck0/j9LsleeGhJKfoGL45OpA7MvlYM0ia1J0JO8+Tn8GOVoQaHf6xK1EGgfhKBH9djVNzi&#10;IK+1Zo8gDKuBNqAYnhOYdNp+xWiA1myw+7IllmMk3yoQV5UVQD7ycVGU8xwW9tSyPrUQRQGqwR6j&#10;aXrjp/7fGis2Hdw0yVnpKxBkK6JUgnKnqPYyhvaLOe2fitDfp+vo9eNBW34H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M7JQQ&#10;hgIAABgFAAAOAAAAAAAAAAAAAAAAAC4CAABkcnMvZTJvRG9jLnhtbFBLAQItABQABgAIAAAAIQDR&#10;3Wqu2gAAAAYBAAAPAAAAAAAAAAAAAAAAAOAEAABkcnMvZG93bnJldi54bWxQSwUGAAAAAAQABADz&#10;AAAA5wUAAAAA&#10;" stroked="f">
            <v:textbox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09"/>
                    <w:gridCol w:w="1276"/>
                  </w:tblGrid>
                  <w:tr w:rsidR="009E45ED" w:rsidRPr="001B2409" w:rsidTr="00F127BC">
                    <w:trPr>
                      <w:trHeight w:val="118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E45ED" w:rsidRPr="001B2409" w:rsidRDefault="009E45ED" w:rsidP="00F127BC">
                        <w:pPr>
                          <w:pStyle w:val="4"/>
                          <w:spacing w:before="0" w:after="0"/>
                          <w:ind w:left="142" w:firstLine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</w:t>
                        </w:r>
                        <w:r>
                          <w:rPr>
                            <w:rStyle w:val="CharStyle9Exact"/>
                            <w:sz w:val="24"/>
                            <w:szCs w:val="24"/>
                          </w:rPr>
                          <w:br/>
                        </w: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по базовому </w:t>
                        </w:r>
                      </w:p>
                      <w:p w:rsidR="009E45ED" w:rsidRPr="001B2409" w:rsidRDefault="009E45ED" w:rsidP="00F127BC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(отраслевому)</w:t>
                        </w:r>
                      </w:p>
                      <w:p w:rsidR="009E45ED" w:rsidRPr="001B2409" w:rsidRDefault="009E45ED" w:rsidP="00F127BC">
                        <w:pPr>
                          <w:pStyle w:val="4"/>
                          <w:spacing w:before="0" w:after="0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1B2409">
                          <w:rPr>
                            <w:rStyle w:val="CharStyle9Exact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E45ED" w:rsidRPr="001B2409" w:rsidRDefault="009E45ED" w:rsidP="00F127BC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</w:tc>
                  </w:tr>
                </w:tbl>
                <w:p w:rsidR="009E45ED" w:rsidRPr="001B2409" w:rsidRDefault="009E45ED" w:rsidP="00F127BC"/>
                <w:p w:rsidR="009E45ED" w:rsidRDefault="009E45ED" w:rsidP="00F127BC"/>
              </w:txbxContent>
            </v:textbox>
            <w10:wrap anchorx="margin"/>
          </v:shape>
        </w:pict>
      </w:r>
      <w:r w:rsidR="00F127BC"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="00F127BC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F127B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F127B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6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6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F127BC" w:rsidRPr="00C04A5D" w:rsidRDefault="00123B60" w:rsidP="004A40DA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123B60" w:rsidRPr="00C04A5D" w:rsidRDefault="00123B60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отчетововыполнении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C04A5D" w:rsidRDefault="004A0FED" w:rsidP="00F127BC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______________________________________________________________________________________</w:t>
      </w:r>
    </w:p>
    <w:p w:rsidR="00F127BC" w:rsidRPr="00C04A5D" w:rsidRDefault="00F127BC" w:rsidP="00F127BC">
      <w:pPr>
        <w:widowControl w:val="0"/>
        <w:rPr>
          <w:sz w:val="24"/>
          <w:szCs w:val="24"/>
        </w:rPr>
      </w:pPr>
    </w:p>
    <w:p w:rsidR="008774EA" w:rsidRDefault="00F127BC" w:rsidP="008774EA">
      <w:pPr>
        <w:autoSpaceDE w:val="0"/>
        <w:autoSpaceDN w:val="0"/>
        <w:adjustRightInd w:val="0"/>
        <w:rPr>
          <w:sz w:val="24"/>
          <w:szCs w:val="24"/>
        </w:rPr>
      </w:pPr>
      <w:r w:rsidRPr="00C04A5D">
        <w:rPr>
          <w:bCs/>
          <w:sz w:val="24"/>
          <w:szCs w:val="24"/>
          <w:shd w:val="clear" w:color="auto" w:fill="FFFFFF"/>
        </w:rPr>
        <w:lastRenderedPageBreak/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  <w:r w:rsidR="00EB4D8A">
        <w:rPr>
          <w:sz w:val="24"/>
          <w:szCs w:val="24"/>
        </w:rPr>
        <w:t xml:space="preserve">  За отчетный год – не позднее 20 января следующего за отчетным годом</w:t>
      </w:r>
    </w:p>
    <w:p w:rsidR="00EB4D8A" w:rsidRPr="00C04A5D" w:rsidRDefault="008A705E" w:rsidP="008774EA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>
        <w:rPr>
          <w:sz w:val="24"/>
          <w:szCs w:val="24"/>
        </w:rPr>
        <w:t>4.2.1 Сроки пред</w:t>
      </w:r>
      <w:r w:rsidR="00EB4D8A">
        <w:rPr>
          <w:sz w:val="24"/>
          <w:szCs w:val="24"/>
        </w:rPr>
        <w:t>ставления предварительного отчета о выполнении муниципального задания_________________________________________</w:t>
      </w:r>
    </w:p>
    <w:p w:rsidR="00017F20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4.3.  Иные требования к отчетности о 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>задания_</w:t>
      </w:r>
      <w:r w:rsidR="00EB4D8A">
        <w:rPr>
          <w:bCs/>
          <w:color w:val="000000"/>
          <w:sz w:val="24"/>
          <w:szCs w:val="24"/>
          <w:shd w:val="clear" w:color="auto" w:fill="FFFFFF"/>
        </w:rPr>
        <w:t>_______________________________________________________</w:t>
      </w:r>
    </w:p>
    <w:p w:rsidR="00017F20" w:rsidRDefault="00017F20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127BC" w:rsidRPr="00C04A5D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5. Иные показатели, связанные с выполнением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4A40DA" w:rsidRPr="00C04A5D">
        <w:rPr>
          <w:color w:val="000000"/>
          <w:sz w:val="24"/>
          <w:szCs w:val="24"/>
          <w:shd w:val="clear" w:color="auto" w:fill="FFFFFF"/>
          <w:vertAlign w:val="superscript"/>
        </w:rPr>
        <w:t>6</w:t>
      </w:r>
      <w:r w:rsidR="00123B60" w:rsidRPr="00C04A5D">
        <w:rPr>
          <w:color w:val="000000"/>
          <w:sz w:val="24"/>
          <w:szCs w:val="24"/>
          <w:shd w:val="clear" w:color="auto" w:fill="FFFFFF"/>
          <w:vertAlign w:val="superscript"/>
        </w:rPr>
        <w:t>)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</w:t>
      </w:r>
      <w:r w:rsidR="006F44BD" w:rsidRPr="00C04A5D">
        <w:rPr>
          <w:bCs/>
          <w:color w:val="000000"/>
          <w:sz w:val="24"/>
          <w:szCs w:val="24"/>
          <w:shd w:val="clear" w:color="auto" w:fill="FFFFFF"/>
        </w:rPr>
        <w:t xml:space="preserve"> нет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_______________________________________</w:t>
      </w:r>
    </w:p>
    <w:p w:rsidR="00BF1620" w:rsidRDefault="00BF1620" w:rsidP="000A0C71">
      <w:pPr>
        <w:widowControl w:val="0"/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EB4D8A" w:rsidRDefault="00EB4D8A" w:rsidP="000A0C71">
      <w:pPr>
        <w:widowControl w:val="0"/>
        <w:jc w:val="both"/>
        <w:rPr>
          <w:color w:val="000000"/>
          <w:sz w:val="24"/>
          <w:szCs w:val="24"/>
          <w:shd w:val="clear" w:color="auto" w:fill="FFFFFF"/>
        </w:rPr>
      </w:pPr>
      <w:r w:rsidRPr="00EB4D8A">
        <w:rPr>
          <w:color w:val="000000"/>
          <w:sz w:val="24"/>
          <w:szCs w:val="24"/>
          <w:shd w:val="clear" w:color="auto" w:fill="FFFFFF"/>
        </w:rPr>
        <w:t>6.</w:t>
      </w:r>
      <w:r>
        <w:rPr>
          <w:color w:val="000000"/>
          <w:sz w:val="24"/>
          <w:szCs w:val="24"/>
          <w:shd w:val="clear" w:color="auto" w:fill="FFFFFF"/>
        </w:rPr>
        <w:t xml:space="preserve"> Правовые акты, устанавливающие значения нормативных затрат на оказание муниципальной услуги (работы)</w:t>
      </w:r>
    </w:p>
    <w:p w:rsidR="00EB4D8A" w:rsidRPr="00EB4D8A" w:rsidRDefault="00EB4D8A" w:rsidP="000A0C71">
      <w:pPr>
        <w:widowControl w:val="0"/>
        <w:jc w:val="both"/>
        <w:rPr>
          <w:color w:val="000000"/>
          <w:sz w:val="24"/>
          <w:szCs w:val="24"/>
          <w:shd w:val="clear" w:color="auto" w:fill="FFFFFF"/>
        </w:rPr>
      </w:pPr>
    </w:p>
    <w:p w:rsidR="00231C79" w:rsidRPr="00C04A5D" w:rsidRDefault="00231C79" w:rsidP="00C455A3">
      <w:pPr>
        <w:widowControl w:val="0"/>
        <w:ind w:left="10348" w:right="-1"/>
        <w:rPr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093"/>
        <w:gridCol w:w="3118"/>
        <w:gridCol w:w="1560"/>
        <w:gridCol w:w="1842"/>
        <w:gridCol w:w="6173"/>
      </w:tblGrid>
      <w:tr w:rsidR="00EB4D8A" w:rsidRPr="008C37E5" w:rsidTr="00135C5B">
        <w:tc>
          <w:tcPr>
            <w:tcW w:w="14786" w:type="dxa"/>
            <w:gridSpan w:val="5"/>
          </w:tcPr>
          <w:p w:rsidR="00EB4D8A" w:rsidRPr="008C37E5" w:rsidRDefault="00EB4D8A" w:rsidP="00EB4D8A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Правовой акт</w:t>
            </w:r>
          </w:p>
        </w:tc>
      </w:tr>
      <w:tr w:rsidR="00EB4D8A" w:rsidRPr="008C37E5" w:rsidTr="008C37E5">
        <w:tc>
          <w:tcPr>
            <w:tcW w:w="2093" w:type="dxa"/>
          </w:tcPr>
          <w:p w:rsidR="00EB4D8A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3118" w:type="dxa"/>
          </w:tcPr>
          <w:p w:rsidR="00EB4D8A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орган</w:t>
            </w:r>
          </w:p>
        </w:tc>
        <w:tc>
          <w:tcPr>
            <w:tcW w:w="1560" w:type="dxa"/>
          </w:tcPr>
          <w:p w:rsidR="00EB4D8A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42" w:type="dxa"/>
          </w:tcPr>
          <w:p w:rsidR="00EB4D8A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6173" w:type="dxa"/>
          </w:tcPr>
          <w:p w:rsidR="00EB4D8A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</w:tr>
      <w:tr w:rsidR="008C37E5" w:rsidRPr="008C37E5" w:rsidTr="008C37E5">
        <w:tc>
          <w:tcPr>
            <w:tcW w:w="2093" w:type="dxa"/>
          </w:tcPr>
          <w:p w:rsidR="008C37E5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C37E5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C37E5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8C37E5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73" w:type="dxa"/>
          </w:tcPr>
          <w:p w:rsidR="008C37E5" w:rsidRPr="008C37E5" w:rsidRDefault="008C37E5" w:rsidP="008C37E5">
            <w:pPr>
              <w:widowControl w:val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B4D8A" w:rsidRPr="008C37E5" w:rsidTr="008C37E5">
        <w:tc>
          <w:tcPr>
            <w:tcW w:w="2093" w:type="dxa"/>
          </w:tcPr>
          <w:p w:rsidR="00EB4D8A" w:rsidRPr="008C37E5" w:rsidRDefault="008C37E5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Приказ</w:t>
            </w:r>
          </w:p>
          <w:p w:rsidR="008C37E5" w:rsidRPr="008C37E5" w:rsidRDefault="008C37E5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(с изменениями и дополнениями)</w:t>
            </w:r>
          </w:p>
        </w:tc>
        <w:tc>
          <w:tcPr>
            <w:tcW w:w="3118" w:type="dxa"/>
          </w:tcPr>
          <w:p w:rsidR="00EB4D8A" w:rsidRPr="008C37E5" w:rsidRDefault="008C37E5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образования города Ростова-на-Дону</w:t>
            </w:r>
          </w:p>
        </w:tc>
        <w:tc>
          <w:tcPr>
            <w:tcW w:w="1560" w:type="dxa"/>
          </w:tcPr>
          <w:p w:rsidR="00EB4D8A" w:rsidRPr="008C37E5" w:rsidRDefault="008C37E5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17.12.2019</w:t>
            </w:r>
          </w:p>
        </w:tc>
        <w:tc>
          <w:tcPr>
            <w:tcW w:w="1842" w:type="dxa"/>
          </w:tcPr>
          <w:p w:rsidR="00EB4D8A" w:rsidRPr="008C37E5" w:rsidRDefault="008C37E5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7E5">
              <w:rPr>
                <w:rFonts w:ascii="Times New Roman" w:hAnsi="Times New Roman"/>
                <w:color w:val="000000"/>
                <w:sz w:val="24"/>
                <w:szCs w:val="24"/>
              </w:rPr>
              <w:t>УОПР-984</w:t>
            </w:r>
          </w:p>
        </w:tc>
        <w:tc>
          <w:tcPr>
            <w:tcW w:w="6173" w:type="dxa"/>
          </w:tcPr>
          <w:p w:rsidR="008C37E5" w:rsidRPr="008C37E5" w:rsidRDefault="008C37E5" w:rsidP="008C37E5">
            <w:pPr>
              <w:suppressAutoHyphens w:val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8C37E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«Об утверждении порядка определения размера субсидии на финансовое обеспечение выполнения муниципального задания образовательным </w:t>
            </w:r>
            <w:r w:rsidRPr="008C37E5">
              <w:rPr>
                <w:rFonts w:ascii="Times New Roman" w:eastAsiaTheme="minorEastAsia" w:hAnsi="Times New Roman"/>
                <w:sz w:val="22"/>
                <w:lang w:eastAsia="ru-RU"/>
              </w:rPr>
              <w:t>учреждениям города Ростова-на-Дону»</w:t>
            </w:r>
          </w:p>
          <w:p w:rsidR="00EB4D8A" w:rsidRPr="008C37E5" w:rsidRDefault="00EB4D8A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4D8A" w:rsidRPr="008C37E5" w:rsidTr="008C37E5">
        <w:tc>
          <w:tcPr>
            <w:tcW w:w="2093" w:type="dxa"/>
          </w:tcPr>
          <w:p w:rsidR="00EB4D8A" w:rsidRPr="008C37E5" w:rsidRDefault="00EB4D8A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EB4D8A" w:rsidRPr="008C37E5" w:rsidRDefault="00EB4D8A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EB4D8A" w:rsidRPr="008C37E5" w:rsidRDefault="00EB4D8A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EB4D8A" w:rsidRPr="008C37E5" w:rsidRDefault="00EB4D8A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3" w:type="dxa"/>
          </w:tcPr>
          <w:p w:rsidR="00EB4D8A" w:rsidRPr="008C37E5" w:rsidRDefault="00EB4D8A" w:rsidP="00C455A3">
            <w:pPr>
              <w:widowControl w:val="0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F1620" w:rsidRDefault="00BF1620" w:rsidP="00A50244">
      <w:pPr>
        <w:widowControl w:val="0"/>
        <w:ind w:right="1099"/>
        <w:jc w:val="both"/>
        <w:rPr>
          <w:color w:val="000000"/>
          <w:sz w:val="24"/>
          <w:szCs w:val="24"/>
        </w:rPr>
      </w:pPr>
    </w:p>
    <w:p w:rsidR="007972CD" w:rsidRPr="00344505" w:rsidRDefault="007972CD" w:rsidP="007972CD">
      <w:pPr>
        <w:widowControl w:val="0"/>
        <w:ind w:left="709"/>
        <w:rPr>
          <w:sz w:val="8"/>
          <w:szCs w:val="8"/>
        </w:rPr>
      </w:pPr>
    </w:p>
    <w:p w:rsidR="007972CD" w:rsidRDefault="007972CD" w:rsidP="007972CD">
      <w:pPr>
        <w:widowControl w:val="0"/>
        <w:ind w:left="709"/>
        <w:rPr>
          <w:sz w:val="24"/>
          <w:szCs w:val="24"/>
        </w:rPr>
      </w:pPr>
    </w:p>
    <w:p w:rsidR="007972CD" w:rsidRDefault="00805FC2" w:rsidP="00805FC2">
      <w:pPr>
        <w:widowControl w:val="0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186545" cy="23818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5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2CD" w:rsidSect="00304FC9">
      <w:headerReference w:type="even" r:id="rId11"/>
      <w:headerReference w:type="default" r:id="rId12"/>
      <w:pgSz w:w="16838" w:h="11906" w:orient="landscape"/>
      <w:pgMar w:top="0" w:right="1134" w:bottom="426" w:left="1134" w:header="709" w:footer="34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050" w:rsidRDefault="00CF3050">
      <w:r>
        <w:separator/>
      </w:r>
    </w:p>
  </w:endnote>
  <w:endnote w:type="continuationSeparator" w:id="1">
    <w:p w:rsidR="00CF3050" w:rsidRDefault="00CF3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5ED" w:rsidRDefault="006D5316">
    <w:pPr>
      <w:pStyle w:val="ac"/>
      <w:jc w:val="right"/>
    </w:pPr>
    <w:r>
      <w:rPr>
        <w:noProof/>
      </w:rPr>
      <w:fldChar w:fldCharType="begin"/>
    </w:r>
    <w:r w:rsidR="009E45ED">
      <w:rPr>
        <w:noProof/>
      </w:rPr>
      <w:instrText xml:space="preserve"> PAGE   \* MERGEFORMAT </w:instrText>
    </w:r>
    <w:r>
      <w:rPr>
        <w:noProof/>
      </w:rPr>
      <w:fldChar w:fldCharType="separate"/>
    </w:r>
    <w:r w:rsidR="00805FC2">
      <w:rPr>
        <w:noProof/>
      </w:rPr>
      <w:t>37</w:t>
    </w:r>
    <w:r>
      <w:rPr>
        <w:noProof/>
      </w:rPr>
      <w:fldChar w:fldCharType="end"/>
    </w:r>
  </w:p>
  <w:p w:rsidR="009E45ED" w:rsidRDefault="009E45E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050" w:rsidRDefault="00CF3050">
      <w:r>
        <w:separator/>
      </w:r>
    </w:p>
  </w:footnote>
  <w:footnote w:type="continuationSeparator" w:id="1">
    <w:p w:rsidR="00CF3050" w:rsidRDefault="00CF30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5ED" w:rsidRPr="00774A04" w:rsidRDefault="009E45ED" w:rsidP="00BF1620">
    <w:pPr>
      <w:pStyle w:val="aa"/>
      <w:rPr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5ED" w:rsidRDefault="006D5316">
    <w:pPr>
      <w:rPr>
        <w:sz w:val="2"/>
        <w:szCs w:val="2"/>
      </w:rPr>
    </w:pPr>
    <w:r w:rsidRPr="006D5316">
      <w:rPr>
        <w:noProof/>
        <w:color w:val="000000"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4.15pt;margin-top:69.6pt;width:2.3pt;height:5.7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<v:textbox style="mso-next-textbox:#_x0000_s2049;mso-fit-shape-to-text:t" inset="0,0,0,0">
            <w:txbxContent>
              <w:p w:rsidR="009E45ED" w:rsidRDefault="009E45ED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D34AD7"/>
    <w:multiLevelType w:val="hybridMultilevel"/>
    <w:tmpl w:val="BF7CAFDA"/>
    <w:lvl w:ilvl="0" w:tplc="AF36228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88F4EB4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attachedTemplate r:id="rId1"/>
  <w:stylePaneFormatFilter w:val="000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008F8"/>
    <w:rsid w:val="00002D59"/>
    <w:rsid w:val="0000327D"/>
    <w:rsid w:val="00011292"/>
    <w:rsid w:val="00013459"/>
    <w:rsid w:val="00013631"/>
    <w:rsid w:val="0001548F"/>
    <w:rsid w:val="00017F20"/>
    <w:rsid w:val="00021349"/>
    <w:rsid w:val="00025B73"/>
    <w:rsid w:val="00031B69"/>
    <w:rsid w:val="00034F59"/>
    <w:rsid w:val="000409F8"/>
    <w:rsid w:val="0004307A"/>
    <w:rsid w:val="0004469E"/>
    <w:rsid w:val="00053637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4EF6"/>
    <w:rsid w:val="000D5561"/>
    <w:rsid w:val="000D610D"/>
    <w:rsid w:val="000E0AE8"/>
    <w:rsid w:val="000E24D4"/>
    <w:rsid w:val="000E3290"/>
    <w:rsid w:val="000E4C2F"/>
    <w:rsid w:val="000F02D5"/>
    <w:rsid w:val="000F15C8"/>
    <w:rsid w:val="000F5436"/>
    <w:rsid w:val="000F6875"/>
    <w:rsid w:val="000F6BFB"/>
    <w:rsid w:val="000F6EBC"/>
    <w:rsid w:val="000F6F36"/>
    <w:rsid w:val="000F764A"/>
    <w:rsid w:val="000F7B37"/>
    <w:rsid w:val="000F7B38"/>
    <w:rsid w:val="000F7C0A"/>
    <w:rsid w:val="00106361"/>
    <w:rsid w:val="00107B22"/>
    <w:rsid w:val="001107C9"/>
    <w:rsid w:val="00111F12"/>
    <w:rsid w:val="00115137"/>
    <w:rsid w:val="0011589F"/>
    <w:rsid w:val="0011722E"/>
    <w:rsid w:val="001178D9"/>
    <w:rsid w:val="00117CC6"/>
    <w:rsid w:val="00120818"/>
    <w:rsid w:val="001227EE"/>
    <w:rsid w:val="00123B60"/>
    <w:rsid w:val="00130424"/>
    <w:rsid w:val="00131C7B"/>
    <w:rsid w:val="00133447"/>
    <w:rsid w:val="00133F87"/>
    <w:rsid w:val="00135C5B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605F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092F"/>
    <w:rsid w:val="001D149E"/>
    <w:rsid w:val="001D14D0"/>
    <w:rsid w:val="001D15B6"/>
    <w:rsid w:val="001D1627"/>
    <w:rsid w:val="001D1FD4"/>
    <w:rsid w:val="001D26CF"/>
    <w:rsid w:val="001D3FC8"/>
    <w:rsid w:val="001D72E7"/>
    <w:rsid w:val="001E22F0"/>
    <w:rsid w:val="001E2488"/>
    <w:rsid w:val="001E29C7"/>
    <w:rsid w:val="001E5B38"/>
    <w:rsid w:val="001F1022"/>
    <w:rsid w:val="001F158F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487A"/>
    <w:rsid w:val="0021552B"/>
    <w:rsid w:val="00215D43"/>
    <w:rsid w:val="00217397"/>
    <w:rsid w:val="00221547"/>
    <w:rsid w:val="002221C1"/>
    <w:rsid w:val="00223576"/>
    <w:rsid w:val="0022575B"/>
    <w:rsid w:val="00231C79"/>
    <w:rsid w:val="002374D4"/>
    <w:rsid w:val="00241F7C"/>
    <w:rsid w:val="00242823"/>
    <w:rsid w:val="00242C68"/>
    <w:rsid w:val="002436D8"/>
    <w:rsid w:val="00243BE2"/>
    <w:rsid w:val="00246EE8"/>
    <w:rsid w:val="00247014"/>
    <w:rsid w:val="0025155F"/>
    <w:rsid w:val="00256DE3"/>
    <w:rsid w:val="0026173C"/>
    <w:rsid w:val="002644BF"/>
    <w:rsid w:val="00276413"/>
    <w:rsid w:val="0028024C"/>
    <w:rsid w:val="00284559"/>
    <w:rsid w:val="002919EE"/>
    <w:rsid w:val="00295305"/>
    <w:rsid w:val="0029677D"/>
    <w:rsid w:val="002A4BD8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C734A"/>
    <w:rsid w:val="002D0B56"/>
    <w:rsid w:val="002D298F"/>
    <w:rsid w:val="002D4DA8"/>
    <w:rsid w:val="002E4FFB"/>
    <w:rsid w:val="002E6560"/>
    <w:rsid w:val="002E68C0"/>
    <w:rsid w:val="002E7530"/>
    <w:rsid w:val="002F1BFD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4FC9"/>
    <w:rsid w:val="00306DD9"/>
    <w:rsid w:val="00310030"/>
    <w:rsid w:val="00311BDA"/>
    <w:rsid w:val="00312DF3"/>
    <w:rsid w:val="003141D2"/>
    <w:rsid w:val="00314DE4"/>
    <w:rsid w:val="00315F3C"/>
    <w:rsid w:val="0031696E"/>
    <w:rsid w:val="00323BF0"/>
    <w:rsid w:val="00323EE5"/>
    <w:rsid w:val="0032526A"/>
    <w:rsid w:val="00325DF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0F93"/>
    <w:rsid w:val="0037280F"/>
    <w:rsid w:val="00374A31"/>
    <w:rsid w:val="00374EB1"/>
    <w:rsid w:val="003766CD"/>
    <w:rsid w:val="00376ABD"/>
    <w:rsid w:val="00376B27"/>
    <w:rsid w:val="003808B9"/>
    <w:rsid w:val="0038091C"/>
    <w:rsid w:val="00383CCB"/>
    <w:rsid w:val="003851A1"/>
    <w:rsid w:val="003859C6"/>
    <w:rsid w:val="003866BA"/>
    <w:rsid w:val="00392925"/>
    <w:rsid w:val="00392AE9"/>
    <w:rsid w:val="00394D1B"/>
    <w:rsid w:val="00394D4D"/>
    <w:rsid w:val="003A2FA2"/>
    <w:rsid w:val="003A3FD1"/>
    <w:rsid w:val="003A68F8"/>
    <w:rsid w:val="003B1D7F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DF1"/>
    <w:rsid w:val="003E7ED9"/>
    <w:rsid w:val="003F0583"/>
    <w:rsid w:val="003F1B56"/>
    <w:rsid w:val="003F3906"/>
    <w:rsid w:val="003F43A6"/>
    <w:rsid w:val="003F5CD9"/>
    <w:rsid w:val="003F66AC"/>
    <w:rsid w:val="003F68F7"/>
    <w:rsid w:val="003F7246"/>
    <w:rsid w:val="00401046"/>
    <w:rsid w:val="004044FC"/>
    <w:rsid w:val="00404671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C48"/>
    <w:rsid w:val="004330AD"/>
    <w:rsid w:val="00435BBB"/>
    <w:rsid w:val="00436B59"/>
    <w:rsid w:val="00436ED7"/>
    <w:rsid w:val="004436A0"/>
    <w:rsid w:val="0044618D"/>
    <w:rsid w:val="004505A6"/>
    <w:rsid w:val="00450B5F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B9F"/>
    <w:rsid w:val="00472F87"/>
    <w:rsid w:val="004738CD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15E0"/>
    <w:rsid w:val="0048229F"/>
    <w:rsid w:val="0048230A"/>
    <w:rsid w:val="00487194"/>
    <w:rsid w:val="004877C4"/>
    <w:rsid w:val="00490D9F"/>
    <w:rsid w:val="004915A9"/>
    <w:rsid w:val="004915AD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B7B22"/>
    <w:rsid w:val="004C065A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1415"/>
    <w:rsid w:val="004F2304"/>
    <w:rsid w:val="004F46C6"/>
    <w:rsid w:val="004F7322"/>
    <w:rsid w:val="004F7722"/>
    <w:rsid w:val="00502125"/>
    <w:rsid w:val="005026B4"/>
    <w:rsid w:val="005126DE"/>
    <w:rsid w:val="005132B4"/>
    <w:rsid w:val="005214CC"/>
    <w:rsid w:val="005220F6"/>
    <w:rsid w:val="0052745E"/>
    <w:rsid w:val="00532C61"/>
    <w:rsid w:val="00533369"/>
    <w:rsid w:val="005344C7"/>
    <w:rsid w:val="00534D96"/>
    <w:rsid w:val="00536275"/>
    <w:rsid w:val="00537276"/>
    <w:rsid w:val="00537A3D"/>
    <w:rsid w:val="00537C62"/>
    <w:rsid w:val="00541553"/>
    <w:rsid w:val="00541D1F"/>
    <w:rsid w:val="00560E73"/>
    <w:rsid w:val="00562874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150E"/>
    <w:rsid w:val="005819E1"/>
    <w:rsid w:val="00583023"/>
    <w:rsid w:val="00583A08"/>
    <w:rsid w:val="00584B17"/>
    <w:rsid w:val="005851D1"/>
    <w:rsid w:val="00586D7A"/>
    <w:rsid w:val="00587874"/>
    <w:rsid w:val="005909D9"/>
    <w:rsid w:val="00590CD7"/>
    <w:rsid w:val="00591D6E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7C58"/>
    <w:rsid w:val="005D22DD"/>
    <w:rsid w:val="005D24BE"/>
    <w:rsid w:val="005D25D2"/>
    <w:rsid w:val="005D5EDA"/>
    <w:rsid w:val="005D6CDE"/>
    <w:rsid w:val="005E55EC"/>
    <w:rsid w:val="005E599F"/>
    <w:rsid w:val="005E6357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6904"/>
    <w:rsid w:val="00607EC6"/>
    <w:rsid w:val="00614934"/>
    <w:rsid w:val="0061722B"/>
    <w:rsid w:val="0062023B"/>
    <w:rsid w:val="00620A6F"/>
    <w:rsid w:val="006228EA"/>
    <w:rsid w:val="00627615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2DEC"/>
    <w:rsid w:val="00656058"/>
    <w:rsid w:val="00663F33"/>
    <w:rsid w:val="00665810"/>
    <w:rsid w:val="00667298"/>
    <w:rsid w:val="0067005F"/>
    <w:rsid w:val="0067234F"/>
    <w:rsid w:val="00672ED3"/>
    <w:rsid w:val="00673443"/>
    <w:rsid w:val="0067596E"/>
    <w:rsid w:val="00681490"/>
    <w:rsid w:val="00681ACE"/>
    <w:rsid w:val="0068207C"/>
    <w:rsid w:val="00682BF9"/>
    <w:rsid w:val="00686430"/>
    <w:rsid w:val="0069394A"/>
    <w:rsid w:val="0069417E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6EE6"/>
    <w:rsid w:val="006C7D20"/>
    <w:rsid w:val="006D076A"/>
    <w:rsid w:val="006D1411"/>
    <w:rsid w:val="006D1B51"/>
    <w:rsid w:val="006D2EDF"/>
    <w:rsid w:val="006D5316"/>
    <w:rsid w:val="006D5425"/>
    <w:rsid w:val="006E389B"/>
    <w:rsid w:val="006E4D1D"/>
    <w:rsid w:val="006E69BC"/>
    <w:rsid w:val="006E79A3"/>
    <w:rsid w:val="006F2AE1"/>
    <w:rsid w:val="006F427D"/>
    <w:rsid w:val="006F44BD"/>
    <w:rsid w:val="006F48B8"/>
    <w:rsid w:val="006F5D59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4C68"/>
    <w:rsid w:val="0072523E"/>
    <w:rsid w:val="00727086"/>
    <w:rsid w:val="0073024E"/>
    <w:rsid w:val="00731DC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36B4"/>
    <w:rsid w:val="0076553A"/>
    <w:rsid w:val="00765D21"/>
    <w:rsid w:val="007674CA"/>
    <w:rsid w:val="0077180C"/>
    <w:rsid w:val="00772CC7"/>
    <w:rsid w:val="0077300C"/>
    <w:rsid w:val="00774B29"/>
    <w:rsid w:val="00781D6F"/>
    <w:rsid w:val="00783B2E"/>
    <w:rsid w:val="00786D93"/>
    <w:rsid w:val="007933DF"/>
    <w:rsid w:val="00796424"/>
    <w:rsid w:val="0079695B"/>
    <w:rsid w:val="007972CD"/>
    <w:rsid w:val="007A15AF"/>
    <w:rsid w:val="007A4FCB"/>
    <w:rsid w:val="007A54FA"/>
    <w:rsid w:val="007A7E1A"/>
    <w:rsid w:val="007B0411"/>
    <w:rsid w:val="007B2EB6"/>
    <w:rsid w:val="007B36E5"/>
    <w:rsid w:val="007B47E8"/>
    <w:rsid w:val="007B60A2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15E5"/>
    <w:rsid w:val="00802531"/>
    <w:rsid w:val="00805FC2"/>
    <w:rsid w:val="00813684"/>
    <w:rsid w:val="00816DD6"/>
    <w:rsid w:val="0082169D"/>
    <w:rsid w:val="008245E9"/>
    <w:rsid w:val="00825255"/>
    <w:rsid w:val="00825C18"/>
    <w:rsid w:val="00827722"/>
    <w:rsid w:val="00830029"/>
    <w:rsid w:val="00833B3B"/>
    <w:rsid w:val="00836CD9"/>
    <w:rsid w:val="008370A8"/>
    <w:rsid w:val="00837365"/>
    <w:rsid w:val="0083741A"/>
    <w:rsid w:val="008415E6"/>
    <w:rsid w:val="0084300F"/>
    <w:rsid w:val="008437E4"/>
    <w:rsid w:val="0085061C"/>
    <w:rsid w:val="008539B5"/>
    <w:rsid w:val="00854528"/>
    <w:rsid w:val="00855A7D"/>
    <w:rsid w:val="008561ED"/>
    <w:rsid w:val="00861D26"/>
    <w:rsid w:val="008625BE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9549D"/>
    <w:rsid w:val="00895AC9"/>
    <w:rsid w:val="00897AFD"/>
    <w:rsid w:val="008A026B"/>
    <w:rsid w:val="008A0844"/>
    <w:rsid w:val="008A1061"/>
    <w:rsid w:val="008A16B8"/>
    <w:rsid w:val="008A454D"/>
    <w:rsid w:val="008A6095"/>
    <w:rsid w:val="008A705E"/>
    <w:rsid w:val="008B20B7"/>
    <w:rsid w:val="008B22DE"/>
    <w:rsid w:val="008B2522"/>
    <w:rsid w:val="008B282C"/>
    <w:rsid w:val="008B2B22"/>
    <w:rsid w:val="008B3218"/>
    <w:rsid w:val="008B5A9B"/>
    <w:rsid w:val="008B76C2"/>
    <w:rsid w:val="008C067C"/>
    <w:rsid w:val="008C37E5"/>
    <w:rsid w:val="008C428C"/>
    <w:rsid w:val="008C5C86"/>
    <w:rsid w:val="008C6F4F"/>
    <w:rsid w:val="008D016E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11305"/>
    <w:rsid w:val="00911E5A"/>
    <w:rsid w:val="00913333"/>
    <w:rsid w:val="0091358B"/>
    <w:rsid w:val="0091699C"/>
    <w:rsid w:val="0091734E"/>
    <w:rsid w:val="0092255E"/>
    <w:rsid w:val="00924571"/>
    <w:rsid w:val="009275B6"/>
    <w:rsid w:val="009277D7"/>
    <w:rsid w:val="00934B9D"/>
    <w:rsid w:val="00940912"/>
    <w:rsid w:val="00942EAE"/>
    <w:rsid w:val="0094325A"/>
    <w:rsid w:val="00944D2E"/>
    <w:rsid w:val="0094551A"/>
    <w:rsid w:val="009465BD"/>
    <w:rsid w:val="00950AE3"/>
    <w:rsid w:val="0095129B"/>
    <w:rsid w:val="00951AFF"/>
    <w:rsid w:val="009524CB"/>
    <w:rsid w:val="009542D6"/>
    <w:rsid w:val="00957DFB"/>
    <w:rsid w:val="00962740"/>
    <w:rsid w:val="00963549"/>
    <w:rsid w:val="00963ED5"/>
    <w:rsid w:val="009666EE"/>
    <w:rsid w:val="00967FF5"/>
    <w:rsid w:val="0097228C"/>
    <w:rsid w:val="00972E72"/>
    <w:rsid w:val="0098007B"/>
    <w:rsid w:val="00980419"/>
    <w:rsid w:val="00980492"/>
    <w:rsid w:val="00981891"/>
    <w:rsid w:val="009845FF"/>
    <w:rsid w:val="00985049"/>
    <w:rsid w:val="00985A54"/>
    <w:rsid w:val="0098665E"/>
    <w:rsid w:val="00992D29"/>
    <w:rsid w:val="009958E6"/>
    <w:rsid w:val="009A5D1C"/>
    <w:rsid w:val="009B11EF"/>
    <w:rsid w:val="009B18B1"/>
    <w:rsid w:val="009B280F"/>
    <w:rsid w:val="009C30A8"/>
    <w:rsid w:val="009C394E"/>
    <w:rsid w:val="009D1329"/>
    <w:rsid w:val="009D194E"/>
    <w:rsid w:val="009D3879"/>
    <w:rsid w:val="009D4CA9"/>
    <w:rsid w:val="009D60CE"/>
    <w:rsid w:val="009E0578"/>
    <w:rsid w:val="009E2DFF"/>
    <w:rsid w:val="009E45ED"/>
    <w:rsid w:val="009E5D30"/>
    <w:rsid w:val="009E69EB"/>
    <w:rsid w:val="009F0AEF"/>
    <w:rsid w:val="009F241B"/>
    <w:rsid w:val="009F2645"/>
    <w:rsid w:val="009F4993"/>
    <w:rsid w:val="009F6FB8"/>
    <w:rsid w:val="009F7DFB"/>
    <w:rsid w:val="00A012D9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33F8B"/>
    <w:rsid w:val="00A4185C"/>
    <w:rsid w:val="00A42708"/>
    <w:rsid w:val="00A43AC8"/>
    <w:rsid w:val="00A46ADF"/>
    <w:rsid w:val="00A47DCC"/>
    <w:rsid w:val="00A50244"/>
    <w:rsid w:val="00A514A0"/>
    <w:rsid w:val="00A54C36"/>
    <w:rsid w:val="00A60759"/>
    <w:rsid w:val="00A61625"/>
    <w:rsid w:val="00A6399E"/>
    <w:rsid w:val="00A658EB"/>
    <w:rsid w:val="00A67171"/>
    <w:rsid w:val="00A72F97"/>
    <w:rsid w:val="00A736C1"/>
    <w:rsid w:val="00A75FB6"/>
    <w:rsid w:val="00A774FA"/>
    <w:rsid w:val="00A8002B"/>
    <w:rsid w:val="00A82EE3"/>
    <w:rsid w:val="00A833C0"/>
    <w:rsid w:val="00A83E5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0417"/>
    <w:rsid w:val="00AA3F20"/>
    <w:rsid w:val="00AA4CA9"/>
    <w:rsid w:val="00AA4F34"/>
    <w:rsid w:val="00AA776E"/>
    <w:rsid w:val="00AB06D1"/>
    <w:rsid w:val="00AB15CE"/>
    <w:rsid w:val="00AB4790"/>
    <w:rsid w:val="00AB7A87"/>
    <w:rsid w:val="00AC64E2"/>
    <w:rsid w:val="00AC6993"/>
    <w:rsid w:val="00AC77E9"/>
    <w:rsid w:val="00AD06CF"/>
    <w:rsid w:val="00AD50EB"/>
    <w:rsid w:val="00AD7526"/>
    <w:rsid w:val="00AD7EB8"/>
    <w:rsid w:val="00AE3512"/>
    <w:rsid w:val="00AE5D5E"/>
    <w:rsid w:val="00AE7E82"/>
    <w:rsid w:val="00AF0390"/>
    <w:rsid w:val="00AF0EB2"/>
    <w:rsid w:val="00AF1D95"/>
    <w:rsid w:val="00AF30E4"/>
    <w:rsid w:val="00AF5E9F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AD6"/>
    <w:rsid w:val="00B43C9B"/>
    <w:rsid w:val="00B477F2"/>
    <w:rsid w:val="00B50ECB"/>
    <w:rsid w:val="00B5120B"/>
    <w:rsid w:val="00B51FF6"/>
    <w:rsid w:val="00B525C2"/>
    <w:rsid w:val="00B53658"/>
    <w:rsid w:val="00B57034"/>
    <w:rsid w:val="00B57CD6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112E"/>
    <w:rsid w:val="00C0152D"/>
    <w:rsid w:val="00C01765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61DD"/>
    <w:rsid w:val="00C36A9B"/>
    <w:rsid w:val="00C41F15"/>
    <w:rsid w:val="00C42765"/>
    <w:rsid w:val="00C455A3"/>
    <w:rsid w:val="00C508D6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09A"/>
    <w:rsid w:val="00C80D67"/>
    <w:rsid w:val="00C81C4B"/>
    <w:rsid w:val="00C826F6"/>
    <w:rsid w:val="00C8473A"/>
    <w:rsid w:val="00C87930"/>
    <w:rsid w:val="00C93F50"/>
    <w:rsid w:val="00C96CCE"/>
    <w:rsid w:val="00C971CD"/>
    <w:rsid w:val="00C9770A"/>
    <w:rsid w:val="00C978E8"/>
    <w:rsid w:val="00C97E7A"/>
    <w:rsid w:val="00CA2548"/>
    <w:rsid w:val="00CA4684"/>
    <w:rsid w:val="00CA6975"/>
    <w:rsid w:val="00CA78B4"/>
    <w:rsid w:val="00CB0A02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3050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182"/>
    <w:rsid w:val="00D37FFB"/>
    <w:rsid w:val="00D421BE"/>
    <w:rsid w:val="00D42B19"/>
    <w:rsid w:val="00D451CC"/>
    <w:rsid w:val="00D47B27"/>
    <w:rsid w:val="00D5142D"/>
    <w:rsid w:val="00D52F4E"/>
    <w:rsid w:val="00D5456C"/>
    <w:rsid w:val="00D54E38"/>
    <w:rsid w:val="00D5524E"/>
    <w:rsid w:val="00D56581"/>
    <w:rsid w:val="00D567E2"/>
    <w:rsid w:val="00D57DE4"/>
    <w:rsid w:val="00D603FA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0E9A"/>
    <w:rsid w:val="00D83D57"/>
    <w:rsid w:val="00D87ABA"/>
    <w:rsid w:val="00D87D97"/>
    <w:rsid w:val="00D90143"/>
    <w:rsid w:val="00D913E5"/>
    <w:rsid w:val="00D92535"/>
    <w:rsid w:val="00D95D2A"/>
    <w:rsid w:val="00D966EA"/>
    <w:rsid w:val="00DA0EF8"/>
    <w:rsid w:val="00DA1E05"/>
    <w:rsid w:val="00DA347D"/>
    <w:rsid w:val="00DA4D7C"/>
    <w:rsid w:val="00DA5213"/>
    <w:rsid w:val="00DB2F9D"/>
    <w:rsid w:val="00DB42D5"/>
    <w:rsid w:val="00DC0FF1"/>
    <w:rsid w:val="00DC3BA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110FD"/>
    <w:rsid w:val="00E11378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90F"/>
    <w:rsid w:val="00E43733"/>
    <w:rsid w:val="00E530ED"/>
    <w:rsid w:val="00E5673A"/>
    <w:rsid w:val="00E57254"/>
    <w:rsid w:val="00E57B0B"/>
    <w:rsid w:val="00E63173"/>
    <w:rsid w:val="00E67487"/>
    <w:rsid w:val="00E834CC"/>
    <w:rsid w:val="00E85CE7"/>
    <w:rsid w:val="00E916C2"/>
    <w:rsid w:val="00E93643"/>
    <w:rsid w:val="00E9545D"/>
    <w:rsid w:val="00EA3A88"/>
    <w:rsid w:val="00EA3F40"/>
    <w:rsid w:val="00EA4D0D"/>
    <w:rsid w:val="00EB1820"/>
    <w:rsid w:val="00EB1CA4"/>
    <w:rsid w:val="00EB257A"/>
    <w:rsid w:val="00EB4D8A"/>
    <w:rsid w:val="00EC0A79"/>
    <w:rsid w:val="00EC2D27"/>
    <w:rsid w:val="00EC459C"/>
    <w:rsid w:val="00EC513F"/>
    <w:rsid w:val="00EC6046"/>
    <w:rsid w:val="00EC62F2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EF6B6F"/>
    <w:rsid w:val="00F01957"/>
    <w:rsid w:val="00F0197E"/>
    <w:rsid w:val="00F02E7E"/>
    <w:rsid w:val="00F04E21"/>
    <w:rsid w:val="00F10309"/>
    <w:rsid w:val="00F106A1"/>
    <w:rsid w:val="00F11516"/>
    <w:rsid w:val="00F127BC"/>
    <w:rsid w:val="00F12A89"/>
    <w:rsid w:val="00F12ACE"/>
    <w:rsid w:val="00F13D6E"/>
    <w:rsid w:val="00F14D1E"/>
    <w:rsid w:val="00F153B9"/>
    <w:rsid w:val="00F172C9"/>
    <w:rsid w:val="00F17C3F"/>
    <w:rsid w:val="00F26656"/>
    <w:rsid w:val="00F303E0"/>
    <w:rsid w:val="00F315E6"/>
    <w:rsid w:val="00F347EB"/>
    <w:rsid w:val="00F35864"/>
    <w:rsid w:val="00F3758B"/>
    <w:rsid w:val="00F40EC1"/>
    <w:rsid w:val="00F44075"/>
    <w:rsid w:val="00F456EA"/>
    <w:rsid w:val="00F47350"/>
    <w:rsid w:val="00F50E32"/>
    <w:rsid w:val="00F54E4A"/>
    <w:rsid w:val="00F555D3"/>
    <w:rsid w:val="00F555F5"/>
    <w:rsid w:val="00F558E1"/>
    <w:rsid w:val="00F561A7"/>
    <w:rsid w:val="00F56DA5"/>
    <w:rsid w:val="00F57145"/>
    <w:rsid w:val="00F625E9"/>
    <w:rsid w:val="00F63663"/>
    <w:rsid w:val="00F710CE"/>
    <w:rsid w:val="00F75AAF"/>
    <w:rsid w:val="00F82E69"/>
    <w:rsid w:val="00F82FB5"/>
    <w:rsid w:val="00F84EE5"/>
    <w:rsid w:val="00F8546F"/>
    <w:rsid w:val="00F85AF2"/>
    <w:rsid w:val="00F8674B"/>
    <w:rsid w:val="00F87FBC"/>
    <w:rsid w:val="00F91701"/>
    <w:rsid w:val="00F9217B"/>
    <w:rsid w:val="00F926AD"/>
    <w:rsid w:val="00F9448E"/>
    <w:rsid w:val="00F94AD4"/>
    <w:rsid w:val="00F957CD"/>
    <w:rsid w:val="00F96ED2"/>
    <w:rsid w:val="00F96FA8"/>
    <w:rsid w:val="00FA1319"/>
    <w:rsid w:val="00FA21D2"/>
    <w:rsid w:val="00FA4859"/>
    <w:rsid w:val="00FA4A9F"/>
    <w:rsid w:val="00FA50B6"/>
    <w:rsid w:val="00FA73AB"/>
    <w:rsid w:val="00FB3A03"/>
    <w:rsid w:val="00FB6BE4"/>
    <w:rsid w:val="00FC04AE"/>
    <w:rsid w:val="00FC348A"/>
    <w:rsid w:val="00FC4768"/>
    <w:rsid w:val="00FC556D"/>
    <w:rsid w:val="00FC63B6"/>
    <w:rsid w:val="00FC7CAB"/>
    <w:rsid w:val="00FD38AD"/>
    <w:rsid w:val="00FD7751"/>
    <w:rsid w:val="00FE0F0C"/>
    <w:rsid w:val="00FE62F2"/>
    <w:rsid w:val="00FE6C55"/>
    <w:rsid w:val="00FF019B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a5">
    <w:name w:val="Заголовок"/>
    <w:basedOn w:val="a"/>
    <w:next w:val="a6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6">
    <w:name w:val="Body Text"/>
    <w:basedOn w:val="a"/>
    <w:link w:val="a7"/>
    <w:uiPriority w:val="99"/>
    <w:rsid w:val="00DE5233"/>
    <w:pPr>
      <w:spacing w:after="120"/>
    </w:pPr>
  </w:style>
  <w:style w:type="character" w:customStyle="1" w:styleId="a7">
    <w:name w:val="Основной текст Знак"/>
    <w:link w:val="a6"/>
    <w:uiPriority w:val="99"/>
    <w:rsid w:val="00E834CC"/>
    <w:rPr>
      <w:sz w:val="28"/>
      <w:lang w:eastAsia="zh-CN"/>
    </w:rPr>
  </w:style>
  <w:style w:type="paragraph" w:styleId="a8">
    <w:name w:val="List"/>
    <w:basedOn w:val="a6"/>
    <w:rsid w:val="00DE5233"/>
    <w:rPr>
      <w:rFonts w:cs="Mangal"/>
    </w:rPr>
  </w:style>
  <w:style w:type="paragraph" w:styleId="a9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DE5233"/>
    <w:pPr>
      <w:suppressLineNumbers/>
    </w:pPr>
    <w:rPr>
      <w:rFonts w:cs="Mangal"/>
    </w:rPr>
  </w:style>
  <w:style w:type="paragraph" w:styleId="aa">
    <w:name w:val="header"/>
    <w:basedOn w:val="a"/>
    <w:link w:val="ab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link w:val="aa"/>
    <w:uiPriority w:val="99"/>
    <w:rsid w:val="001D14D0"/>
    <w:rPr>
      <w:sz w:val="28"/>
      <w:lang w:eastAsia="zh-CN"/>
    </w:rPr>
  </w:style>
  <w:style w:type="paragraph" w:styleId="ac">
    <w:name w:val="footer"/>
    <w:basedOn w:val="a"/>
    <w:link w:val="14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DE5233"/>
    <w:pPr>
      <w:suppressLineNumbers/>
    </w:pPr>
  </w:style>
  <w:style w:type="paragraph" w:customStyle="1" w:styleId="ae">
    <w:name w:val="Заголовок таблицы"/>
    <w:basedOn w:val="ad"/>
    <w:rsid w:val="00DE5233"/>
    <w:pPr>
      <w:jc w:val="center"/>
    </w:pPr>
    <w:rPr>
      <w:b/>
      <w:bCs/>
    </w:rPr>
  </w:style>
  <w:style w:type="table" w:styleId="af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2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3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4">
    <w:name w:val="Body Text First Indent"/>
    <w:basedOn w:val="a6"/>
    <w:link w:val="af5"/>
    <w:uiPriority w:val="99"/>
    <w:semiHidden/>
    <w:unhideWhenUsed/>
    <w:rsid w:val="00E834CC"/>
    <w:pPr>
      <w:ind w:firstLine="210"/>
    </w:pPr>
  </w:style>
  <w:style w:type="character" w:customStyle="1" w:styleId="af5">
    <w:name w:val="Красная строка Знак"/>
    <w:basedOn w:val="a7"/>
    <w:link w:val="af4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6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7">
    <w:name w:val="footnote text"/>
    <w:basedOn w:val="a"/>
    <w:link w:val="af8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8">
    <w:name w:val="Текст сноски Знак"/>
    <w:link w:val="af7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  <w:style w:type="paragraph" w:styleId="af9">
    <w:name w:val="Normal (Web)"/>
    <w:basedOn w:val="a"/>
    <w:uiPriority w:val="99"/>
    <w:semiHidden/>
    <w:unhideWhenUsed/>
    <w:rsid w:val="00F172C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">
    <w:name w:val="Нижний колонтитул Знак1"/>
    <w:basedOn w:val="a0"/>
    <w:link w:val="ac"/>
    <w:uiPriority w:val="99"/>
    <w:rsid w:val="002644BF"/>
    <w:rPr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4C6589-285C-4589-83EE-63A7693BA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241</TotalTime>
  <Pages>1</Pages>
  <Words>10463</Words>
  <Characters>59644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69968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Microsoft Office</cp:lastModifiedBy>
  <cp:revision>17</cp:revision>
  <cp:lastPrinted>2020-09-09T07:03:00Z</cp:lastPrinted>
  <dcterms:created xsi:type="dcterms:W3CDTF">2020-06-04T08:04:00Z</dcterms:created>
  <dcterms:modified xsi:type="dcterms:W3CDTF">2020-09-14T07:21:00Z</dcterms:modified>
</cp:coreProperties>
</file>